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6A" w:rsidRPr="00E21313" w:rsidRDefault="0006376A" w:rsidP="00E21313">
      <w:pPr>
        <w:spacing w:after="0" w:line="240" w:lineRule="auto"/>
        <w:ind w:right="-56"/>
        <w:jc w:val="right"/>
        <w:rPr>
          <w:rFonts w:ascii="Arial" w:eastAsia="Arial" w:hAnsi="Arial" w:cs="Arial"/>
          <w:sz w:val="20"/>
          <w:lang w:val="de-DE"/>
        </w:rPr>
      </w:pPr>
      <w:r w:rsidRPr="00E21313">
        <w:rPr>
          <w:rFonts w:ascii="Arial" w:eastAsia="Arial" w:hAnsi="Arial" w:cs="Arial"/>
          <w:spacing w:val="-1"/>
          <w:position w:val="-1"/>
          <w:sz w:val="20"/>
          <w:lang w:val="de-DE"/>
        </w:rPr>
        <w:t>A</w:t>
      </w:r>
      <w:r w:rsidRPr="00E21313">
        <w:rPr>
          <w:rFonts w:ascii="Arial" w:eastAsia="Arial" w:hAnsi="Arial" w:cs="Arial"/>
          <w:position w:val="-1"/>
          <w:sz w:val="20"/>
          <w:lang w:val="de-DE"/>
        </w:rPr>
        <w:t>n</w:t>
      </w:r>
      <w:r w:rsidRPr="00E21313">
        <w:rPr>
          <w:rFonts w:ascii="Arial" w:eastAsia="Arial" w:hAnsi="Arial" w:cs="Arial"/>
          <w:spacing w:val="-1"/>
          <w:position w:val="-1"/>
          <w:sz w:val="20"/>
          <w:lang w:val="de-DE"/>
        </w:rPr>
        <w:t>l</w:t>
      </w:r>
      <w:r w:rsidRPr="00E21313">
        <w:rPr>
          <w:rFonts w:ascii="Arial" w:eastAsia="Arial" w:hAnsi="Arial" w:cs="Arial"/>
          <w:position w:val="-1"/>
          <w:sz w:val="20"/>
          <w:lang w:val="de-DE"/>
        </w:rPr>
        <w:t>a</w:t>
      </w:r>
      <w:r w:rsidRPr="00E21313">
        <w:rPr>
          <w:rFonts w:ascii="Arial" w:eastAsia="Arial" w:hAnsi="Arial" w:cs="Arial"/>
          <w:spacing w:val="2"/>
          <w:position w:val="-1"/>
          <w:sz w:val="20"/>
          <w:lang w:val="de-DE"/>
        </w:rPr>
        <w:t>g</w:t>
      </w:r>
      <w:r w:rsidRPr="00E21313">
        <w:rPr>
          <w:rFonts w:ascii="Arial" w:eastAsia="Arial" w:hAnsi="Arial" w:cs="Arial"/>
          <w:position w:val="-1"/>
          <w:sz w:val="20"/>
          <w:lang w:val="de-DE"/>
        </w:rPr>
        <w:t>e</w:t>
      </w:r>
      <w:r w:rsidRPr="00E21313">
        <w:rPr>
          <w:rFonts w:ascii="Arial" w:eastAsia="Arial" w:hAnsi="Arial" w:cs="Arial"/>
          <w:spacing w:val="1"/>
          <w:position w:val="-1"/>
          <w:sz w:val="20"/>
          <w:lang w:val="de-DE"/>
        </w:rPr>
        <w:t xml:space="preserve"> </w:t>
      </w:r>
      <w:r w:rsidRPr="00E21313">
        <w:rPr>
          <w:rFonts w:ascii="Arial" w:eastAsia="Arial" w:hAnsi="Arial" w:cs="Arial"/>
          <w:position w:val="-1"/>
          <w:sz w:val="20"/>
          <w:lang w:val="de-DE"/>
        </w:rPr>
        <w:t>1</w:t>
      </w:r>
    </w:p>
    <w:p w:rsidR="0006376A" w:rsidRPr="00E21313" w:rsidRDefault="00EE715E" w:rsidP="00E21313">
      <w:pPr>
        <w:spacing w:after="0" w:line="240" w:lineRule="auto"/>
        <w:jc w:val="right"/>
        <w:rPr>
          <w:rFonts w:ascii="Arial" w:hAnsi="Arial" w:cs="Arial"/>
          <w:sz w:val="20"/>
          <w:szCs w:val="20"/>
          <w:lang w:val="de-DE"/>
        </w:rPr>
      </w:pPr>
      <w:r w:rsidRPr="00E21313">
        <w:rPr>
          <w:rFonts w:ascii="Arial" w:hAnsi="Arial" w:cs="Arial"/>
          <w:sz w:val="20"/>
          <w:szCs w:val="20"/>
          <w:lang w:val="de-DE"/>
        </w:rPr>
        <w:t>(zu Nummer 1 und 7.1)</w:t>
      </w:r>
    </w:p>
    <w:p w:rsidR="0006376A" w:rsidRPr="00A04D9F" w:rsidRDefault="0006376A" w:rsidP="00E21313">
      <w:pPr>
        <w:spacing w:after="0" w:line="240" w:lineRule="auto"/>
        <w:rPr>
          <w:sz w:val="18"/>
          <w:szCs w:val="18"/>
          <w:lang w:val="de-DE"/>
        </w:rPr>
      </w:pPr>
    </w:p>
    <w:p w:rsidR="0006376A" w:rsidRPr="00A04D9F" w:rsidRDefault="0006376A" w:rsidP="0006376A">
      <w:pPr>
        <w:spacing w:before="29" w:after="0" w:line="359" w:lineRule="auto"/>
        <w:jc w:val="center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pacing w:val="-5"/>
          <w:sz w:val="18"/>
          <w:szCs w:val="18"/>
          <w:lang w:val="de-DE"/>
        </w:rPr>
        <w:t xml:space="preserve">Muster für einen </w:t>
      </w:r>
      <w:r w:rsidRPr="00A04D9F">
        <w:rPr>
          <w:rFonts w:ascii="Arial" w:eastAsia="Arial" w:hAnsi="Arial" w:cs="Arial"/>
          <w:b/>
          <w:spacing w:val="-5"/>
          <w:sz w:val="18"/>
          <w:szCs w:val="18"/>
          <w:lang w:val="de-DE"/>
        </w:rPr>
        <w:t>A</w:t>
      </w:r>
      <w:r w:rsidRPr="00A04D9F">
        <w:rPr>
          <w:rFonts w:ascii="Arial" w:eastAsia="Arial" w:hAnsi="Arial" w:cs="Arial"/>
          <w:b/>
          <w:spacing w:val="2"/>
          <w:sz w:val="18"/>
          <w:szCs w:val="18"/>
          <w:lang w:val="de-DE"/>
        </w:rPr>
        <w:t>nt</w:t>
      </w:r>
      <w:r w:rsidRPr="00A04D9F">
        <w:rPr>
          <w:rFonts w:ascii="Arial" w:eastAsia="Arial" w:hAnsi="Arial" w:cs="Arial"/>
          <w:b/>
          <w:sz w:val="18"/>
          <w:szCs w:val="18"/>
          <w:lang w:val="de-DE"/>
        </w:rPr>
        <w:t>rag</w:t>
      </w:r>
      <w:r w:rsidRPr="00A04D9F">
        <w:rPr>
          <w:rFonts w:ascii="Arial" w:eastAsia="Arial" w:hAnsi="Arial" w:cs="Arial"/>
          <w:b/>
          <w:spacing w:val="62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b/>
          <w:sz w:val="18"/>
          <w:szCs w:val="18"/>
          <w:lang w:val="de-DE"/>
        </w:rPr>
        <w:t>auf</w:t>
      </w:r>
      <w:r w:rsidRPr="00A04D9F">
        <w:rPr>
          <w:rFonts w:ascii="Arial" w:eastAsia="Arial" w:hAnsi="Arial" w:cs="Arial"/>
          <w:b/>
          <w:spacing w:val="26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b/>
          <w:spacing w:val="-5"/>
          <w:w w:val="110"/>
          <w:sz w:val="18"/>
          <w:szCs w:val="18"/>
          <w:lang w:val="de-DE"/>
        </w:rPr>
        <w:t>A</w:t>
      </w:r>
      <w:r w:rsidRPr="00A04D9F">
        <w:rPr>
          <w:rFonts w:ascii="Arial" w:eastAsia="Arial" w:hAnsi="Arial" w:cs="Arial"/>
          <w:b/>
          <w:w w:val="110"/>
          <w:sz w:val="18"/>
          <w:szCs w:val="18"/>
          <w:lang w:val="de-DE"/>
        </w:rPr>
        <w:t>usstellung</w:t>
      </w:r>
      <w:r w:rsidRPr="00A04D9F">
        <w:rPr>
          <w:rFonts w:ascii="Arial" w:eastAsia="Arial" w:hAnsi="Arial" w:cs="Arial"/>
          <w:w w:val="110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einer</w:t>
      </w:r>
      <w:r w:rsidRPr="00A04D9F">
        <w:rPr>
          <w:rFonts w:ascii="Arial" w:eastAsia="Arial" w:hAnsi="Arial" w:cs="Arial"/>
          <w:spacing w:val="38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w w:val="108"/>
          <w:sz w:val="18"/>
          <w:szCs w:val="18"/>
          <w:lang w:val="de-DE"/>
        </w:rPr>
        <w:t>B</w:t>
      </w:r>
      <w:r w:rsidRPr="00A04D9F">
        <w:rPr>
          <w:rFonts w:ascii="Arial" w:eastAsia="Arial" w:hAnsi="Arial" w:cs="Arial"/>
          <w:spacing w:val="-2"/>
          <w:w w:val="108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w w:val="108"/>
          <w:sz w:val="18"/>
          <w:szCs w:val="18"/>
          <w:lang w:val="de-DE"/>
        </w:rPr>
        <w:t>sch</w:t>
      </w:r>
      <w:r w:rsidRPr="00A04D9F">
        <w:rPr>
          <w:rFonts w:ascii="Arial" w:eastAsia="Arial" w:hAnsi="Arial" w:cs="Arial"/>
          <w:spacing w:val="-2"/>
          <w:w w:val="108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spacing w:val="1"/>
          <w:w w:val="108"/>
          <w:sz w:val="18"/>
          <w:szCs w:val="18"/>
          <w:lang w:val="de-DE"/>
        </w:rPr>
        <w:t>i</w:t>
      </w:r>
      <w:r w:rsidRPr="00A04D9F">
        <w:rPr>
          <w:rFonts w:ascii="Arial" w:eastAsia="Arial" w:hAnsi="Arial" w:cs="Arial"/>
          <w:w w:val="108"/>
          <w:sz w:val="18"/>
          <w:szCs w:val="18"/>
          <w:lang w:val="de-DE"/>
        </w:rPr>
        <w:t>nig</w:t>
      </w:r>
      <w:r w:rsidRPr="00A04D9F">
        <w:rPr>
          <w:rFonts w:ascii="Arial" w:eastAsia="Arial" w:hAnsi="Arial" w:cs="Arial"/>
          <w:spacing w:val="-2"/>
          <w:w w:val="108"/>
          <w:sz w:val="18"/>
          <w:szCs w:val="18"/>
          <w:lang w:val="de-DE"/>
        </w:rPr>
        <w:t>u</w:t>
      </w:r>
      <w:r w:rsidRPr="00A04D9F">
        <w:rPr>
          <w:rFonts w:ascii="Arial" w:eastAsia="Arial" w:hAnsi="Arial" w:cs="Arial"/>
          <w:w w:val="108"/>
          <w:sz w:val="18"/>
          <w:szCs w:val="18"/>
          <w:lang w:val="de-DE"/>
        </w:rPr>
        <w:t>ng</w:t>
      </w:r>
      <w:r w:rsidRPr="00A04D9F">
        <w:rPr>
          <w:rFonts w:ascii="Arial" w:eastAsia="Arial" w:hAnsi="Arial" w:cs="Arial"/>
          <w:w w:val="110"/>
          <w:sz w:val="18"/>
          <w:szCs w:val="18"/>
          <w:lang w:val="de-DE"/>
        </w:rPr>
        <w:t xml:space="preserve"> </w:t>
      </w:r>
      <w:r w:rsidR="00851A28">
        <w:rPr>
          <w:rFonts w:ascii="Arial" w:eastAsia="Arial" w:hAnsi="Arial" w:cs="Arial"/>
          <w:w w:val="104"/>
          <w:sz w:val="18"/>
          <w:szCs w:val="18"/>
          <w:lang w:val="de-DE"/>
        </w:rPr>
        <w:t>gemäß</w:t>
      </w:r>
      <w:r w:rsidRPr="00A04D9F">
        <w:rPr>
          <w:rFonts w:ascii="Arial" w:eastAsia="Arial" w:hAnsi="Arial" w:cs="Arial"/>
          <w:spacing w:val="-2"/>
          <w:w w:val="104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§</w:t>
      </w:r>
      <w:r w:rsidRPr="00A04D9F">
        <w:rPr>
          <w:rFonts w:ascii="Arial" w:eastAsia="Arial" w:hAnsi="Arial" w:cs="Arial"/>
          <w:sz w:val="18"/>
          <w:szCs w:val="18"/>
          <w:lang w:val="de-DE"/>
        </w:rPr>
        <w:t>§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7i,</w:t>
      </w:r>
      <w:r w:rsidRPr="00A04D9F">
        <w:rPr>
          <w:rFonts w:ascii="Arial" w:eastAsia="Arial" w:hAnsi="Arial" w:cs="Arial"/>
          <w:spacing w:val="14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1</w:t>
      </w:r>
      <w:r w:rsidRPr="00A04D9F">
        <w:rPr>
          <w:rFonts w:ascii="Arial" w:eastAsia="Arial" w:hAnsi="Arial" w:cs="Arial"/>
          <w:sz w:val="18"/>
          <w:szCs w:val="18"/>
          <w:lang w:val="de-DE"/>
        </w:rPr>
        <w:t>0f,</w:t>
      </w:r>
      <w:r w:rsidRPr="00A04D9F">
        <w:rPr>
          <w:rFonts w:ascii="Arial" w:eastAsia="Arial" w:hAnsi="Arial" w:cs="Arial"/>
          <w:spacing w:val="13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1</w:t>
      </w:r>
      <w:r w:rsidRPr="00A04D9F">
        <w:rPr>
          <w:rFonts w:ascii="Arial" w:eastAsia="Arial" w:hAnsi="Arial" w:cs="Arial"/>
          <w:sz w:val="18"/>
          <w:szCs w:val="18"/>
          <w:lang w:val="de-DE"/>
        </w:rPr>
        <w:t>1b</w:t>
      </w:r>
      <w:r w:rsidRPr="00A04D9F">
        <w:rPr>
          <w:rFonts w:ascii="Arial" w:eastAsia="Arial" w:hAnsi="Arial" w:cs="Arial"/>
          <w:spacing w:val="11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w w:val="104"/>
          <w:sz w:val="18"/>
          <w:szCs w:val="18"/>
          <w:lang w:val="de-DE"/>
        </w:rPr>
        <w:t>Einkomme</w:t>
      </w:r>
      <w:r w:rsidRPr="00A04D9F">
        <w:rPr>
          <w:rFonts w:ascii="Arial" w:eastAsia="Arial" w:hAnsi="Arial" w:cs="Arial"/>
          <w:spacing w:val="-3"/>
          <w:w w:val="104"/>
          <w:sz w:val="18"/>
          <w:szCs w:val="18"/>
          <w:lang w:val="de-DE"/>
        </w:rPr>
        <w:t>n</w:t>
      </w:r>
      <w:r w:rsidRPr="00A04D9F">
        <w:rPr>
          <w:rFonts w:ascii="Arial" w:eastAsia="Arial" w:hAnsi="Arial" w:cs="Arial"/>
          <w:spacing w:val="1"/>
          <w:w w:val="104"/>
          <w:sz w:val="18"/>
          <w:szCs w:val="18"/>
          <w:lang w:val="de-DE"/>
        </w:rPr>
        <w:t>s</w:t>
      </w:r>
      <w:r w:rsidRPr="00A04D9F">
        <w:rPr>
          <w:rFonts w:ascii="Arial" w:eastAsia="Arial" w:hAnsi="Arial" w:cs="Arial"/>
          <w:w w:val="104"/>
          <w:sz w:val="18"/>
          <w:szCs w:val="18"/>
          <w:lang w:val="de-DE"/>
        </w:rPr>
        <w:t>t</w:t>
      </w:r>
      <w:r w:rsidRPr="00A04D9F">
        <w:rPr>
          <w:rFonts w:ascii="Arial" w:eastAsia="Arial" w:hAnsi="Arial" w:cs="Arial"/>
          <w:spacing w:val="1"/>
          <w:w w:val="104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w w:val="104"/>
          <w:sz w:val="18"/>
          <w:szCs w:val="18"/>
          <w:lang w:val="de-DE"/>
        </w:rPr>
        <w:t>uerg</w:t>
      </w:r>
      <w:r w:rsidRPr="00A04D9F">
        <w:rPr>
          <w:rFonts w:ascii="Arial" w:eastAsia="Arial" w:hAnsi="Arial" w:cs="Arial"/>
          <w:spacing w:val="-2"/>
          <w:w w:val="104"/>
          <w:sz w:val="18"/>
          <w:szCs w:val="18"/>
          <w:lang w:val="de-DE"/>
        </w:rPr>
        <w:t>e</w:t>
      </w:r>
      <w:r w:rsidR="00851A28">
        <w:rPr>
          <w:rFonts w:ascii="Arial" w:eastAsia="Arial" w:hAnsi="Arial" w:cs="Arial"/>
          <w:w w:val="104"/>
          <w:sz w:val="18"/>
          <w:szCs w:val="18"/>
          <w:lang w:val="de-DE"/>
        </w:rPr>
        <w:t xml:space="preserve">setz </w:t>
      </w:r>
      <w:r w:rsidRPr="00A04D9F">
        <w:rPr>
          <w:rFonts w:ascii="Arial" w:eastAsia="Arial" w:hAnsi="Arial" w:cs="Arial"/>
          <w:w w:val="104"/>
          <w:sz w:val="18"/>
          <w:szCs w:val="18"/>
          <w:lang w:val="de-DE"/>
        </w:rPr>
        <w:t>(EStG)</w:t>
      </w:r>
    </w:p>
    <w:p w:rsidR="0006376A" w:rsidRPr="00A04D9F" w:rsidRDefault="0006376A" w:rsidP="0006376A">
      <w:pPr>
        <w:spacing w:after="0" w:line="160" w:lineRule="exact"/>
        <w:rPr>
          <w:rFonts w:ascii="Arial" w:eastAsia="Arial" w:hAnsi="Arial" w:cs="Arial"/>
          <w:sz w:val="18"/>
          <w:szCs w:val="18"/>
          <w:lang w:val="de-DE"/>
        </w:rPr>
      </w:pPr>
    </w:p>
    <w:p w:rsidR="0006376A" w:rsidRPr="00A04D9F" w:rsidRDefault="0006376A" w:rsidP="0006376A">
      <w:pPr>
        <w:spacing w:after="0" w:line="160" w:lineRule="exact"/>
        <w:rPr>
          <w:sz w:val="18"/>
          <w:szCs w:val="18"/>
          <w:lang w:val="de-DE"/>
        </w:rPr>
      </w:pPr>
    </w:p>
    <w:p w:rsidR="0006376A" w:rsidRPr="00A04D9F" w:rsidRDefault="0006376A" w:rsidP="0006376A">
      <w:pPr>
        <w:spacing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z w:val="18"/>
          <w:szCs w:val="18"/>
          <w:u w:val="single" w:color="000000"/>
          <w:lang w:val="de-DE"/>
        </w:rPr>
        <w:t>Anlagen</w:t>
      </w:r>
    </w:p>
    <w:p w:rsidR="0006376A" w:rsidRPr="00A04D9F" w:rsidRDefault="0006376A" w:rsidP="0006376A">
      <w:pPr>
        <w:tabs>
          <w:tab w:val="left" w:pos="760"/>
        </w:tabs>
        <w:spacing w:before="93" w:after="0" w:line="240" w:lineRule="auto"/>
        <w:ind w:left="404" w:right="-20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z w:val="18"/>
          <w:szCs w:val="18"/>
          <w:lang w:val="de-DE"/>
        </w:rPr>
        <w:t>1.</w:t>
      </w:r>
      <w:r w:rsidRPr="00A04D9F">
        <w:rPr>
          <w:rFonts w:ascii="Arial" w:eastAsia="Arial" w:hAnsi="Arial" w:cs="Arial"/>
          <w:sz w:val="18"/>
          <w:szCs w:val="18"/>
          <w:lang w:val="de-DE"/>
        </w:rPr>
        <w:tab/>
        <w:t>Pläne</w:t>
      </w:r>
      <w:r w:rsidRPr="00A04D9F">
        <w:rPr>
          <w:rFonts w:ascii="Arial" w:eastAsia="Arial" w:hAnsi="Arial" w:cs="Arial"/>
          <w:spacing w:val="-4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Bestand</w:t>
      </w:r>
    </w:p>
    <w:p w:rsidR="0006376A" w:rsidRPr="00A04D9F" w:rsidRDefault="0006376A" w:rsidP="0006376A">
      <w:pPr>
        <w:tabs>
          <w:tab w:val="left" w:pos="760"/>
        </w:tabs>
        <w:spacing w:after="0" w:line="184" w:lineRule="exact"/>
        <w:ind w:left="404" w:right="-20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z w:val="18"/>
          <w:szCs w:val="18"/>
          <w:lang w:val="de-DE"/>
        </w:rPr>
        <w:t>2.</w:t>
      </w:r>
      <w:r w:rsidRPr="00A04D9F">
        <w:rPr>
          <w:rFonts w:ascii="Arial" w:eastAsia="Arial" w:hAnsi="Arial" w:cs="Arial"/>
          <w:sz w:val="18"/>
          <w:szCs w:val="18"/>
          <w:lang w:val="de-DE"/>
        </w:rPr>
        <w:tab/>
        <w:t>Pläne</w:t>
      </w:r>
      <w:r w:rsidRPr="00A04D9F">
        <w:rPr>
          <w:rFonts w:ascii="Arial" w:eastAsia="Arial" w:hAnsi="Arial" w:cs="Arial"/>
          <w:spacing w:val="-4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mit</w:t>
      </w:r>
      <w:r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Eintragung</w:t>
      </w:r>
      <w:r w:rsidRPr="00A04D9F">
        <w:rPr>
          <w:rFonts w:ascii="Arial" w:eastAsia="Arial" w:hAnsi="Arial" w:cs="Arial"/>
          <w:spacing w:val="-8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der</w:t>
      </w:r>
      <w:r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M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a</w:t>
      </w:r>
      <w:r w:rsidRPr="00A04D9F">
        <w:rPr>
          <w:rFonts w:ascii="Arial" w:eastAsia="Arial" w:hAnsi="Arial" w:cs="Arial"/>
          <w:sz w:val="18"/>
          <w:szCs w:val="18"/>
          <w:lang w:val="de-DE"/>
        </w:rPr>
        <w:t>ßna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h</w:t>
      </w:r>
      <w:r w:rsidRPr="00A04D9F">
        <w:rPr>
          <w:rFonts w:ascii="Arial" w:eastAsia="Arial" w:hAnsi="Arial" w:cs="Arial"/>
          <w:sz w:val="18"/>
          <w:szCs w:val="18"/>
          <w:lang w:val="de-DE"/>
        </w:rPr>
        <w:t>men</w:t>
      </w:r>
    </w:p>
    <w:p w:rsidR="0006376A" w:rsidRPr="00A04D9F" w:rsidRDefault="0006376A" w:rsidP="0006376A">
      <w:pPr>
        <w:tabs>
          <w:tab w:val="left" w:pos="760"/>
        </w:tabs>
        <w:spacing w:before="1" w:after="0" w:line="240" w:lineRule="auto"/>
        <w:ind w:left="404" w:right="-20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z w:val="18"/>
          <w:szCs w:val="18"/>
          <w:lang w:val="de-DE"/>
        </w:rPr>
        <w:t>3.</w:t>
      </w:r>
      <w:r w:rsidRPr="00A04D9F">
        <w:rPr>
          <w:rFonts w:ascii="Arial" w:eastAsia="Arial" w:hAnsi="Arial" w:cs="Arial"/>
          <w:sz w:val="18"/>
          <w:szCs w:val="18"/>
          <w:lang w:val="de-DE"/>
        </w:rPr>
        <w:tab/>
        <w:t>Vereinbaru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n</w:t>
      </w:r>
      <w:r w:rsidRPr="00A04D9F">
        <w:rPr>
          <w:rFonts w:ascii="Arial" w:eastAsia="Arial" w:hAnsi="Arial" w:cs="Arial"/>
          <w:sz w:val="18"/>
          <w:szCs w:val="18"/>
          <w:lang w:val="de-DE"/>
        </w:rPr>
        <w:t>g</w:t>
      </w:r>
    </w:p>
    <w:p w:rsidR="0006376A" w:rsidRPr="00A04D9F" w:rsidRDefault="0006376A" w:rsidP="0006376A">
      <w:pPr>
        <w:tabs>
          <w:tab w:val="left" w:pos="760"/>
        </w:tabs>
        <w:spacing w:after="0" w:line="184" w:lineRule="exact"/>
        <w:ind w:left="404" w:right="-20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z w:val="18"/>
          <w:szCs w:val="18"/>
          <w:lang w:val="de-DE"/>
        </w:rPr>
        <w:t>4.</w:t>
      </w:r>
      <w:r w:rsidRPr="00A04D9F">
        <w:rPr>
          <w:rFonts w:ascii="Arial" w:eastAsia="Arial" w:hAnsi="Arial" w:cs="Arial"/>
          <w:sz w:val="18"/>
          <w:szCs w:val="18"/>
          <w:lang w:val="de-DE"/>
        </w:rPr>
        <w:tab/>
        <w:t>Originalrechnun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g</w:t>
      </w:r>
      <w:r w:rsidRPr="00A04D9F">
        <w:rPr>
          <w:rFonts w:ascii="Arial" w:eastAsia="Arial" w:hAnsi="Arial" w:cs="Arial"/>
          <w:sz w:val="18"/>
          <w:szCs w:val="18"/>
          <w:lang w:val="de-DE"/>
        </w:rPr>
        <w:t>en (Schlussrechnungen)</w:t>
      </w:r>
    </w:p>
    <w:p w:rsidR="0006376A" w:rsidRPr="00A04D9F" w:rsidRDefault="0006376A" w:rsidP="0006376A">
      <w:pPr>
        <w:spacing w:after="0" w:line="200" w:lineRule="exact"/>
        <w:rPr>
          <w:sz w:val="18"/>
          <w:szCs w:val="18"/>
          <w:lang w:val="de-DE"/>
        </w:rPr>
      </w:pPr>
    </w:p>
    <w:p w:rsidR="0006376A" w:rsidRPr="00A04D9F" w:rsidRDefault="0006376A" w:rsidP="00AF6669">
      <w:pPr>
        <w:spacing w:after="0" w:line="240" w:lineRule="auto"/>
        <w:ind w:left="142" w:right="-20"/>
        <w:rPr>
          <w:rFonts w:ascii="Arial" w:eastAsia="Arial" w:hAnsi="Arial" w:cs="Arial"/>
          <w:w w:val="117"/>
          <w:sz w:val="18"/>
          <w:szCs w:val="18"/>
          <w:lang w:val="de-DE"/>
        </w:rPr>
      </w:pPr>
      <w:r w:rsidRPr="00A04D9F">
        <w:rPr>
          <w:rFonts w:ascii="Arial" w:eastAsia="Arial" w:hAnsi="Arial" w:cs="Arial"/>
          <w:spacing w:val="-6"/>
          <w:w w:val="108"/>
          <w:sz w:val="18"/>
          <w:szCs w:val="18"/>
          <w:lang w:val="de-DE"/>
        </w:rPr>
        <w:t>A</w:t>
      </w:r>
      <w:r w:rsidRPr="00A04D9F">
        <w:rPr>
          <w:rFonts w:ascii="Arial" w:eastAsia="Arial" w:hAnsi="Arial" w:cs="Arial"/>
          <w:spacing w:val="2"/>
          <w:w w:val="110"/>
          <w:sz w:val="18"/>
          <w:szCs w:val="18"/>
          <w:lang w:val="de-DE"/>
        </w:rPr>
        <w:t>n</w:t>
      </w:r>
      <w:r w:rsidRPr="00A04D9F">
        <w:rPr>
          <w:rFonts w:ascii="Arial" w:eastAsia="Arial" w:hAnsi="Arial" w:cs="Arial"/>
          <w:spacing w:val="1"/>
          <w:w w:val="120"/>
          <w:sz w:val="18"/>
          <w:szCs w:val="18"/>
          <w:lang w:val="de-DE"/>
        </w:rPr>
        <w:t>t</w:t>
      </w:r>
      <w:r w:rsidRPr="00A04D9F">
        <w:rPr>
          <w:rFonts w:ascii="Arial" w:eastAsia="Arial" w:hAnsi="Arial" w:cs="Arial"/>
          <w:w w:val="117"/>
          <w:sz w:val="18"/>
          <w:szCs w:val="18"/>
          <w:lang w:val="de-DE"/>
        </w:rPr>
        <w:t>r</w:t>
      </w:r>
      <w:r w:rsidRPr="00A04D9F">
        <w:rPr>
          <w:rFonts w:ascii="Arial" w:eastAsia="Arial" w:hAnsi="Arial" w:cs="Arial"/>
          <w:w w:val="109"/>
          <w:sz w:val="18"/>
          <w:szCs w:val="18"/>
          <w:lang w:val="de-DE"/>
        </w:rPr>
        <w:t>ags</w:t>
      </w:r>
      <w:r w:rsidRPr="00A04D9F">
        <w:rPr>
          <w:rFonts w:ascii="Arial" w:eastAsia="Arial" w:hAnsi="Arial" w:cs="Arial"/>
          <w:spacing w:val="1"/>
          <w:w w:val="109"/>
          <w:sz w:val="18"/>
          <w:szCs w:val="18"/>
          <w:lang w:val="de-DE"/>
        </w:rPr>
        <w:t>t</w:t>
      </w:r>
      <w:r w:rsidRPr="00A04D9F">
        <w:rPr>
          <w:rFonts w:ascii="Arial" w:eastAsia="Arial" w:hAnsi="Arial" w:cs="Arial"/>
          <w:w w:val="107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spacing w:val="1"/>
          <w:w w:val="107"/>
          <w:sz w:val="18"/>
          <w:szCs w:val="18"/>
          <w:lang w:val="de-DE"/>
        </w:rPr>
        <w:t>l</w:t>
      </w:r>
      <w:r w:rsidRPr="00A04D9F">
        <w:rPr>
          <w:rFonts w:ascii="Arial" w:eastAsia="Arial" w:hAnsi="Arial" w:cs="Arial"/>
          <w:spacing w:val="1"/>
          <w:w w:val="125"/>
          <w:sz w:val="18"/>
          <w:szCs w:val="18"/>
          <w:lang w:val="de-DE"/>
        </w:rPr>
        <w:t>l</w:t>
      </w:r>
      <w:r w:rsidRPr="00A04D9F">
        <w:rPr>
          <w:rFonts w:ascii="Arial" w:eastAsia="Arial" w:hAnsi="Arial" w:cs="Arial"/>
          <w:spacing w:val="-3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w w:val="117"/>
          <w:sz w:val="18"/>
          <w:szCs w:val="18"/>
          <w:lang w:val="de-DE"/>
        </w:rPr>
        <w:t>r</w:t>
      </w:r>
      <w:r w:rsidR="00D62672">
        <w:rPr>
          <w:rFonts w:ascii="Arial" w:eastAsia="Arial" w:hAnsi="Arial" w:cs="Arial"/>
          <w:w w:val="117"/>
          <w:sz w:val="18"/>
          <w:szCs w:val="18"/>
          <w:lang w:val="de-DE"/>
        </w:rPr>
        <w:t>/in</w:t>
      </w:r>
    </w:p>
    <w:p w:rsidR="0006376A" w:rsidRPr="00A04D9F" w:rsidRDefault="0006376A" w:rsidP="0006376A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9923"/>
      </w:tblGrid>
      <w:tr w:rsidR="0006376A" w:rsidRPr="00A04D9F" w:rsidTr="009B31F8">
        <w:tc>
          <w:tcPr>
            <w:tcW w:w="9923" w:type="dxa"/>
          </w:tcPr>
          <w:p w:rsidR="0006376A" w:rsidRPr="00A04D9F" w:rsidRDefault="0006376A" w:rsidP="009B31F8">
            <w:pPr>
              <w:ind w:right="-20"/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</w:pP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>N</w:t>
            </w:r>
            <w:r w:rsidRPr="00A04D9F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de-DE"/>
              </w:rPr>
              <w:t>ame</w:t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 xml:space="preserve">, </w:t>
            </w:r>
            <w:r w:rsidRPr="00A04D9F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de-DE"/>
              </w:rPr>
              <w:t>V</w:t>
            </w:r>
            <w:r w:rsidRPr="00A04D9F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de-DE"/>
              </w:rPr>
              <w:t>o</w:t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>r</w:t>
            </w:r>
            <w:r w:rsidRPr="00A04D9F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de-DE"/>
              </w:rPr>
              <w:t>n</w:t>
            </w:r>
            <w:r w:rsidRPr="00A04D9F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de-DE"/>
              </w:rPr>
              <w:t>a</w:t>
            </w:r>
            <w:r w:rsidRPr="00A04D9F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de-DE"/>
              </w:rPr>
              <w:t>m</w:t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>e</w:t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ab/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ab/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ab/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ab/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ab/>
            </w:r>
            <w:r w:rsidRPr="00A04D9F">
              <w:rPr>
                <w:rFonts w:ascii="Arial" w:eastAsia="Arial" w:hAnsi="Arial" w:cs="Arial"/>
                <w:position w:val="-1"/>
                <w:sz w:val="18"/>
                <w:szCs w:val="18"/>
                <w:lang w:val="de-DE"/>
              </w:rPr>
              <w:tab/>
              <w:t>Wohnsitzfinanzbehörde</w:t>
            </w:r>
          </w:p>
          <w:p w:rsidR="0006376A" w:rsidRPr="00A04D9F" w:rsidRDefault="0006376A" w:rsidP="009B31F8">
            <w:pPr>
              <w:ind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</w:tr>
      <w:tr w:rsidR="0006376A" w:rsidRPr="00A04D9F" w:rsidTr="009B31F8">
        <w:tc>
          <w:tcPr>
            <w:tcW w:w="9923" w:type="dxa"/>
          </w:tcPr>
          <w:p w:rsidR="0006376A" w:rsidRPr="00A04D9F" w:rsidRDefault="0006376A" w:rsidP="009B31F8">
            <w:pPr>
              <w:spacing w:before="37" w:line="203" w:lineRule="exact"/>
              <w:ind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04D9F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de-DE"/>
              </w:rPr>
              <w:t>Ans</w:t>
            </w:r>
            <w:r w:rsidRPr="00A04D9F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c</w:t>
            </w:r>
            <w:r w:rsidRPr="00A04D9F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de-DE"/>
              </w:rPr>
              <w:t>hrift</w:t>
            </w:r>
          </w:p>
          <w:p w:rsidR="0006376A" w:rsidRPr="00A04D9F" w:rsidRDefault="0006376A" w:rsidP="009B31F8">
            <w:pPr>
              <w:ind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</w:tr>
      <w:tr w:rsidR="0006376A" w:rsidRPr="00A04D9F" w:rsidTr="009B31F8">
        <w:tc>
          <w:tcPr>
            <w:tcW w:w="9923" w:type="dxa"/>
          </w:tcPr>
          <w:p w:rsidR="0006376A" w:rsidRPr="00A04D9F" w:rsidRDefault="0006376A" w:rsidP="009B31F8">
            <w:pPr>
              <w:ind w:right="-20"/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de-DE"/>
              </w:rPr>
            </w:pPr>
            <w:r w:rsidRPr="00A04D9F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de-DE"/>
              </w:rPr>
              <w:t>T</w:t>
            </w:r>
            <w:r w:rsidRPr="00A04D9F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de-DE"/>
              </w:rPr>
              <w:t>elefon</w:t>
            </w:r>
          </w:p>
          <w:p w:rsidR="0006376A" w:rsidRPr="00A04D9F" w:rsidRDefault="0006376A" w:rsidP="009B31F8">
            <w:pPr>
              <w:ind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</w:tr>
    </w:tbl>
    <w:p w:rsidR="0006376A" w:rsidRPr="00A04D9F" w:rsidRDefault="0006376A" w:rsidP="0006376A">
      <w:pPr>
        <w:spacing w:after="0" w:line="200" w:lineRule="exact"/>
        <w:rPr>
          <w:rFonts w:ascii="Arial" w:hAnsi="Arial" w:cs="Arial"/>
          <w:sz w:val="18"/>
          <w:szCs w:val="18"/>
          <w:lang w:val="de-DE"/>
        </w:rPr>
      </w:pPr>
    </w:p>
    <w:p w:rsidR="0006376A" w:rsidRPr="00A04D9F" w:rsidRDefault="0006376A" w:rsidP="0006376A">
      <w:pPr>
        <w:spacing w:after="0" w:line="200" w:lineRule="exact"/>
        <w:rPr>
          <w:rFonts w:ascii="Arial" w:hAnsi="Arial" w:cs="Arial"/>
          <w:sz w:val="18"/>
          <w:szCs w:val="18"/>
          <w:lang w:val="de-DE"/>
        </w:rPr>
      </w:pPr>
      <w:r w:rsidRPr="00A04D9F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 wp14:anchorId="439FDC7B" wp14:editId="66DA4468">
                <wp:simplePos x="0" y="0"/>
                <wp:positionH relativeFrom="page">
                  <wp:posOffset>3773170</wp:posOffset>
                </wp:positionH>
                <wp:positionV relativeFrom="paragraph">
                  <wp:posOffset>107315</wp:posOffset>
                </wp:positionV>
                <wp:extent cx="274320" cy="182880"/>
                <wp:effectExtent l="12700" t="10795" r="8255" b="6350"/>
                <wp:wrapNone/>
                <wp:docPr id="5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182880"/>
                          <a:chOff x="7056" y="33"/>
                          <a:chExt cx="432" cy="288"/>
                        </a:xfrm>
                      </wpg:grpSpPr>
                      <wps:wsp>
                        <wps:cNvPr id="53" name="Freeform 90"/>
                        <wps:cNvSpPr>
                          <a:spLocks/>
                        </wps:cNvSpPr>
                        <wps:spPr bwMode="auto">
                          <a:xfrm>
                            <a:off x="7056" y="33"/>
                            <a:ext cx="432" cy="288"/>
                          </a:xfrm>
                          <a:custGeom>
                            <a:avLst/>
                            <a:gdLst>
                              <a:gd name="T0" fmla="+- 0 7056 7056"/>
                              <a:gd name="T1" fmla="*/ T0 w 432"/>
                              <a:gd name="T2" fmla="+- 0 321 33"/>
                              <a:gd name="T3" fmla="*/ 321 h 288"/>
                              <a:gd name="T4" fmla="+- 0 7488 7056"/>
                              <a:gd name="T5" fmla="*/ T4 w 432"/>
                              <a:gd name="T6" fmla="+- 0 321 33"/>
                              <a:gd name="T7" fmla="*/ 321 h 288"/>
                              <a:gd name="T8" fmla="+- 0 7488 7056"/>
                              <a:gd name="T9" fmla="*/ T8 w 432"/>
                              <a:gd name="T10" fmla="+- 0 33 33"/>
                              <a:gd name="T11" fmla="*/ 33 h 288"/>
                              <a:gd name="T12" fmla="+- 0 7056 7056"/>
                              <a:gd name="T13" fmla="*/ T12 w 432"/>
                              <a:gd name="T14" fmla="+- 0 33 33"/>
                              <a:gd name="T15" fmla="*/ 33 h 288"/>
                              <a:gd name="T16" fmla="+- 0 7056 7056"/>
                              <a:gd name="T17" fmla="*/ T16 w 432"/>
                              <a:gd name="T18" fmla="+- 0 321 33"/>
                              <a:gd name="T19" fmla="*/ 321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" h="288">
                                <a:moveTo>
                                  <a:pt x="0" y="288"/>
                                </a:moveTo>
                                <a:lnTo>
                                  <a:pt x="432" y="288"/>
                                </a:lnTo>
                                <a:lnTo>
                                  <a:pt x="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297.1pt;margin-top:8.45pt;width:21.6pt;height:14.4pt;z-index:-251630080;mso-position-horizontal-relative:page" coordorigin="7056,33" coordsize="432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">
                <v:shape id="Freeform 90" o:spid="_x0000_s1027" style="position:absolute;left:7056;top:33;width:432;height:288;visibility:visible;mso-wrap-style:square;v-text-anchor:top" coordsize="43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ZPuMUA&#10;AADbAAAADwAAAGRycy9kb3ducmV2LnhtbESPQWvCQBSE74L/YXmCN93Uog2pm6Ct0oIg1BaKt0f2&#10;NQlm36bZNab/visIHoeZ+YZZZr2pRUetqywreJhGIIhzqysuFHx9bicxCOeRNdaWScEfOcjS4WCJ&#10;ibYX/qDu4AsRIOwSVFB63yRSurwkg25qG+Lg/djWoA+yLaRu8RLgppazKFpIgxWHhRIbeikpPx3O&#10;RsFxJy29Hjfu9zxb7ePvp7xbv8VKjUf96hmEp97fw7f2u1Ywf4Trl/ADZ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k+4xQAAANsAAAAPAAAAAAAAAAAAAAAAAJgCAABkcnMv&#10;ZG93bnJldi54bWxQSwUGAAAAAAQABAD1AAAAigMAAAAA&#10;" path="m,288r432,l432,,,,,288xe" filled="f" strokeweight=".72pt">
                  <v:path arrowok="t" o:connecttype="custom" o:connectlocs="0,321;432,321;432,33;0,33;0,321" o:connectangles="0,0,0,0,0"/>
                </v:shape>
                <w10:wrap anchorx="page"/>
              </v:group>
            </w:pict>
          </mc:Fallback>
        </mc:AlternateContent>
      </w:r>
      <w:r w:rsidRPr="00A04D9F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5E7F2EEF" wp14:editId="503868E8">
                <wp:simplePos x="0" y="0"/>
                <wp:positionH relativeFrom="page">
                  <wp:posOffset>1987550</wp:posOffset>
                </wp:positionH>
                <wp:positionV relativeFrom="paragraph">
                  <wp:posOffset>107315</wp:posOffset>
                </wp:positionV>
                <wp:extent cx="274320" cy="182880"/>
                <wp:effectExtent l="11430" t="11430" r="9525" b="5715"/>
                <wp:wrapNone/>
                <wp:docPr id="5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182880"/>
                          <a:chOff x="3888" y="33"/>
                          <a:chExt cx="432" cy="288"/>
                        </a:xfrm>
                      </wpg:grpSpPr>
                      <wps:wsp>
                        <wps:cNvPr id="51" name="Freeform 61"/>
                        <wps:cNvSpPr>
                          <a:spLocks/>
                        </wps:cNvSpPr>
                        <wps:spPr bwMode="auto">
                          <a:xfrm>
                            <a:off x="3888" y="33"/>
                            <a:ext cx="432" cy="288"/>
                          </a:xfrm>
                          <a:custGeom>
                            <a:avLst/>
                            <a:gdLst>
                              <a:gd name="T0" fmla="+- 0 3888 3888"/>
                              <a:gd name="T1" fmla="*/ T0 w 432"/>
                              <a:gd name="T2" fmla="+- 0 321 33"/>
                              <a:gd name="T3" fmla="*/ 321 h 288"/>
                              <a:gd name="T4" fmla="+- 0 4320 3888"/>
                              <a:gd name="T5" fmla="*/ T4 w 432"/>
                              <a:gd name="T6" fmla="+- 0 321 33"/>
                              <a:gd name="T7" fmla="*/ 321 h 288"/>
                              <a:gd name="T8" fmla="+- 0 4320 3888"/>
                              <a:gd name="T9" fmla="*/ T8 w 432"/>
                              <a:gd name="T10" fmla="+- 0 33 33"/>
                              <a:gd name="T11" fmla="*/ 33 h 288"/>
                              <a:gd name="T12" fmla="+- 0 3888 3888"/>
                              <a:gd name="T13" fmla="*/ T12 w 432"/>
                              <a:gd name="T14" fmla="+- 0 33 33"/>
                              <a:gd name="T15" fmla="*/ 33 h 288"/>
                              <a:gd name="T16" fmla="+- 0 3888 3888"/>
                              <a:gd name="T17" fmla="*/ T16 w 432"/>
                              <a:gd name="T18" fmla="+- 0 321 33"/>
                              <a:gd name="T19" fmla="*/ 321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" h="288">
                                <a:moveTo>
                                  <a:pt x="0" y="288"/>
                                </a:moveTo>
                                <a:lnTo>
                                  <a:pt x="432" y="288"/>
                                </a:lnTo>
                                <a:lnTo>
                                  <a:pt x="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156.5pt;margin-top:8.45pt;width:21.6pt;height:14.4pt;z-index:-251631104;mso-position-horizontal-relative:page" coordorigin="3888,33" coordsize="432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">
                <v:shape id="Freeform 61" o:spid="_x0000_s1027" style="position:absolute;left:3888;top:33;width:432;height:288;visibility:visible;mso-wrap-style:square;v-text-anchor:top" coordsize="43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0VMQA&#10;AADbAAAADwAAAGRycy9kb3ducmV2LnhtbESP3WrCQBSE7wXfYTmCd7pR0IbUVfxFoVBQC8W7Q/Y0&#10;CWbPxuwa49u7hUIvh5n5hpktWlOKhmpXWFYwGkYgiFOrC84UfJ13gxiE88gaS8uk4EkOFvNuZ4aJ&#10;tg8+UnPymQgQdgkqyL2vEildmpNBN7QVcfB+bG3QB1lnUtf4CHBTynEUTaXBgsNCjhWtc0qvp7tR&#10;cPmQljaXrbvdx8vP+PstbVb7WKl+r12+g/DU+v/wX/ugFUxG8Psl/AA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YdFTEAAAA2wAAAA8AAAAAAAAAAAAAAAAAmAIAAGRycy9k&#10;b3ducmV2LnhtbFBLBQYAAAAABAAEAPUAAACJAwAAAAA=&#10;" path="m,288r432,l432,,,,,288xe" filled="f" strokeweight=".72pt">
                  <v:path arrowok="t" o:connecttype="custom" o:connectlocs="0,321;432,321;432,33;0,33;0,321" o:connectangles="0,0,0,0,0"/>
                </v:shape>
                <w10:wrap anchorx="page"/>
              </v:group>
            </w:pict>
          </mc:Fallback>
        </mc:AlternateContent>
      </w:r>
      <w:r w:rsidRPr="00A04D9F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1F1D5D35" wp14:editId="448D7453">
                <wp:simplePos x="0" y="0"/>
                <wp:positionH relativeFrom="page">
                  <wp:posOffset>737235</wp:posOffset>
                </wp:positionH>
                <wp:positionV relativeFrom="paragraph">
                  <wp:posOffset>107315</wp:posOffset>
                </wp:positionV>
                <wp:extent cx="274320" cy="182880"/>
                <wp:effectExtent l="13335" t="13335" r="7620" b="13335"/>
                <wp:wrapNone/>
                <wp:docPr id="4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182880"/>
                          <a:chOff x="1440" y="33"/>
                          <a:chExt cx="432" cy="288"/>
                        </a:xfrm>
                      </wpg:grpSpPr>
                      <wps:wsp>
                        <wps:cNvPr id="49" name="Freeform 63"/>
                        <wps:cNvSpPr>
                          <a:spLocks/>
                        </wps:cNvSpPr>
                        <wps:spPr bwMode="auto">
                          <a:xfrm>
                            <a:off x="1440" y="33"/>
                            <a:ext cx="432" cy="288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32"/>
                              <a:gd name="T2" fmla="+- 0 321 33"/>
                              <a:gd name="T3" fmla="*/ 321 h 288"/>
                              <a:gd name="T4" fmla="+- 0 1872 1440"/>
                              <a:gd name="T5" fmla="*/ T4 w 432"/>
                              <a:gd name="T6" fmla="+- 0 321 33"/>
                              <a:gd name="T7" fmla="*/ 321 h 288"/>
                              <a:gd name="T8" fmla="+- 0 1872 1440"/>
                              <a:gd name="T9" fmla="*/ T8 w 432"/>
                              <a:gd name="T10" fmla="+- 0 33 33"/>
                              <a:gd name="T11" fmla="*/ 33 h 288"/>
                              <a:gd name="T12" fmla="+- 0 1440 1440"/>
                              <a:gd name="T13" fmla="*/ T12 w 432"/>
                              <a:gd name="T14" fmla="+- 0 33 33"/>
                              <a:gd name="T15" fmla="*/ 33 h 288"/>
                              <a:gd name="T16" fmla="+- 0 1440 1440"/>
                              <a:gd name="T17" fmla="*/ T16 w 432"/>
                              <a:gd name="T18" fmla="+- 0 321 33"/>
                              <a:gd name="T19" fmla="*/ 321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" h="288">
                                <a:moveTo>
                                  <a:pt x="0" y="288"/>
                                </a:moveTo>
                                <a:lnTo>
                                  <a:pt x="432" y="288"/>
                                </a:lnTo>
                                <a:lnTo>
                                  <a:pt x="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58.05pt;margin-top:8.45pt;width:21.6pt;height:14.4pt;z-index:-251632128;mso-position-horizontal-relative:page" coordorigin="1440,33" coordsize="432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">
                <v:shape id="Freeform 63" o:spid="_x0000_s1027" style="position:absolute;left:1440;top:33;width:432;height:288;visibility:visible;mso-wrap-style:square;v-text-anchor:top" coordsize="43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uj8UA&#10;AADbAAAADwAAAGRycy9kb3ducmV2LnhtbESPQWvCQBSE74L/YXkFb7qpSJumboJapUJB0BaKt0f2&#10;NQlm36bZNcZ/7wqFHoeZ+YaZZ72pRUetqywreJxEIIhzqysuFHx9bsYxCOeRNdaWScGVHGTpcDDH&#10;RNsL76k7+EIECLsEFZTeN4mULi/JoJvYhjh4P7Y16INsC6lbvAS4qeU0ip6kwYrDQokNrUrKT4ez&#10;UXD8kJbejmv3e54udvH3c94t32OlRg/94hWEp97/h//aW61g9gL3L+EH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+6PxQAAANsAAAAPAAAAAAAAAAAAAAAAAJgCAABkcnMv&#10;ZG93bnJldi54bWxQSwUGAAAAAAQABAD1AAAAigMAAAAA&#10;" path="m,288r432,l432,,,,,288xe" filled="f" strokeweight=".72pt">
                  <v:path arrowok="t" o:connecttype="custom" o:connectlocs="0,321;432,321;432,33;0,33;0,321" o:connectangles="0,0,0,0,0"/>
                </v:shape>
                <w10:wrap anchorx="page"/>
              </v:group>
            </w:pict>
          </mc:Fallback>
        </mc:AlternateContent>
      </w:r>
    </w:p>
    <w:p w:rsidR="0006376A" w:rsidRPr="00A04D9F" w:rsidRDefault="00A04D9F" w:rsidP="0006376A">
      <w:pPr>
        <w:tabs>
          <w:tab w:val="left" w:pos="3300"/>
          <w:tab w:val="left" w:pos="6560"/>
        </w:tabs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  <w:r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                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Eigen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t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üme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r</w:t>
      </w:r>
      <w:r w:rsidR="00D62672">
        <w:rPr>
          <w:rFonts w:ascii="Arial" w:eastAsia="Arial" w:hAnsi="Arial" w:cs="Arial"/>
          <w:sz w:val="18"/>
          <w:szCs w:val="18"/>
          <w:lang w:val="de-DE"/>
        </w:rPr>
        <w:t xml:space="preserve">/in                 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so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n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s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t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i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g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e</w:t>
      </w:r>
      <w:r w:rsidR="00D62672">
        <w:rPr>
          <w:rFonts w:ascii="Arial" w:eastAsia="Arial" w:hAnsi="Arial" w:cs="Arial"/>
          <w:spacing w:val="1"/>
          <w:sz w:val="18"/>
          <w:szCs w:val="18"/>
          <w:lang w:val="de-DE"/>
        </w:rPr>
        <w:t>/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r B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a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u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be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r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e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ch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t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ig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t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e</w:t>
      </w:r>
      <w:r w:rsidR="00D62672">
        <w:rPr>
          <w:rFonts w:ascii="Arial" w:eastAsia="Arial" w:hAnsi="Arial" w:cs="Arial"/>
          <w:spacing w:val="1"/>
          <w:sz w:val="18"/>
          <w:szCs w:val="18"/>
          <w:lang w:val="de-DE"/>
        </w:rPr>
        <w:t>/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r</w:t>
      </w:r>
      <w:r>
        <w:rPr>
          <w:rFonts w:ascii="Arial" w:eastAsia="Arial" w:hAnsi="Arial" w:cs="Arial"/>
          <w:sz w:val="18"/>
          <w:szCs w:val="18"/>
          <w:lang w:val="de-DE"/>
        </w:rPr>
        <w:t xml:space="preserve">              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Vertreter</w:t>
      </w:r>
      <w:r w:rsidR="00D62672">
        <w:rPr>
          <w:rFonts w:ascii="Arial" w:eastAsia="Arial" w:hAnsi="Arial" w:cs="Arial"/>
          <w:sz w:val="18"/>
          <w:szCs w:val="18"/>
          <w:lang w:val="de-DE"/>
        </w:rPr>
        <w:t>/in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 xml:space="preserve"> 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des</w:t>
      </w:r>
      <w:r w:rsidR="0006376A"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 xml:space="preserve"> 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Eig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e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nt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ü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m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e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r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 xml:space="preserve">s oder 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ein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e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s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</w:t>
      </w:r>
      <w:r w:rsidR="0006376A"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s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on</w:t>
      </w:r>
      <w:r w:rsidR="0006376A"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s</w:t>
      </w:r>
      <w:r w:rsidR="0006376A"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tig</w:t>
      </w:r>
      <w:r w:rsidR="0006376A"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e</w:t>
      </w:r>
      <w:r w:rsidR="0006376A" w:rsidRPr="00A04D9F">
        <w:rPr>
          <w:rFonts w:ascii="Arial" w:eastAsia="Arial" w:hAnsi="Arial" w:cs="Arial"/>
          <w:sz w:val="18"/>
          <w:szCs w:val="18"/>
          <w:lang w:val="de-DE"/>
        </w:rPr>
        <w:t>n</w:t>
      </w:r>
    </w:p>
    <w:p w:rsidR="0006376A" w:rsidRPr="00A04D9F" w:rsidRDefault="0006376A" w:rsidP="0006376A">
      <w:pPr>
        <w:tabs>
          <w:tab w:val="left" w:pos="3300"/>
          <w:tab w:val="left" w:pos="6560"/>
        </w:tabs>
        <w:spacing w:before="37" w:after="0" w:line="240" w:lineRule="auto"/>
        <w:ind w:left="896" w:right="-20"/>
        <w:rPr>
          <w:rFonts w:ascii="Arial" w:eastAsia="Arial" w:hAnsi="Arial" w:cs="Arial"/>
          <w:spacing w:val="-2"/>
          <w:sz w:val="18"/>
          <w:szCs w:val="18"/>
          <w:lang w:val="de-DE"/>
        </w:rPr>
      </w:pPr>
      <w:r w:rsidRPr="00A04D9F">
        <w:rPr>
          <w:rFonts w:ascii="Arial" w:eastAsia="Arial" w:hAnsi="Arial" w:cs="Arial"/>
          <w:sz w:val="18"/>
          <w:szCs w:val="18"/>
          <w:lang w:val="de-DE"/>
        </w:rPr>
        <w:tab/>
        <w:t xml:space="preserve">                      </w:t>
      </w:r>
      <w:r w:rsidR="00D62672">
        <w:rPr>
          <w:rFonts w:ascii="Arial" w:eastAsia="Arial" w:hAnsi="Arial" w:cs="Arial"/>
          <w:sz w:val="18"/>
          <w:szCs w:val="18"/>
          <w:lang w:val="de-DE"/>
        </w:rPr>
        <w:t xml:space="preserve">                         </w:t>
      </w:r>
      <w:r w:rsidR="00A04D9F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Ba</w:t>
      </w:r>
      <w:r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u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ber</w:t>
      </w:r>
      <w:r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c</w:t>
      </w:r>
      <w:r w:rsidRPr="00A04D9F">
        <w:rPr>
          <w:rFonts w:ascii="Arial" w:eastAsia="Arial" w:hAnsi="Arial" w:cs="Arial"/>
          <w:spacing w:val="1"/>
          <w:w w:val="99"/>
          <w:sz w:val="18"/>
          <w:szCs w:val="18"/>
          <w:lang w:val="de-DE"/>
        </w:rPr>
        <w:t>h</w:t>
      </w:r>
      <w:r w:rsidRPr="00A04D9F">
        <w:rPr>
          <w:rFonts w:ascii="Arial" w:eastAsia="Arial" w:hAnsi="Arial" w:cs="Arial"/>
          <w:spacing w:val="-2"/>
          <w:w w:val="99"/>
          <w:sz w:val="18"/>
          <w:szCs w:val="18"/>
          <w:lang w:val="de-DE"/>
        </w:rPr>
        <w:t>t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ig</w:t>
      </w:r>
      <w:r w:rsidRPr="00A04D9F">
        <w:rPr>
          <w:rFonts w:ascii="Arial" w:eastAsia="Arial" w:hAnsi="Arial" w:cs="Arial"/>
          <w:spacing w:val="-2"/>
          <w:sz w:val="18"/>
          <w:szCs w:val="18"/>
          <w:lang w:val="de-DE"/>
        </w:rPr>
        <w:t>t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sz w:val="18"/>
          <w:szCs w:val="18"/>
          <w:lang w:val="de-DE"/>
        </w:rPr>
        <w:t>n (Vollmacht ist beigefügt)</w:t>
      </w:r>
    </w:p>
    <w:p w:rsidR="0006376A" w:rsidRPr="00A04D9F" w:rsidRDefault="0006376A" w:rsidP="0006376A">
      <w:pPr>
        <w:spacing w:after="0" w:line="200" w:lineRule="exact"/>
        <w:rPr>
          <w:rFonts w:ascii="Arial" w:hAnsi="Arial" w:cs="Arial"/>
          <w:sz w:val="18"/>
          <w:szCs w:val="18"/>
          <w:lang w:val="de-DE"/>
        </w:rPr>
      </w:pPr>
    </w:p>
    <w:p w:rsidR="0006376A" w:rsidRPr="00A04D9F" w:rsidRDefault="0006376A" w:rsidP="0006376A">
      <w:pPr>
        <w:tabs>
          <w:tab w:val="left" w:pos="540"/>
        </w:tabs>
        <w:spacing w:after="0" w:line="240" w:lineRule="auto"/>
        <w:ind w:right="-20"/>
        <w:rPr>
          <w:rFonts w:ascii="Arial" w:hAnsi="Arial" w:cs="Arial"/>
          <w:sz w:val="18"/>
          <w:szCs w:val="18"/>
          <w:lang w:val="de-DE"/>
        </w:rPr>
      </w:pPr>
    </w:p>
    <w:p w:rsidR="0006376A" w:rsidRPr="00A04D9F" w:rsidRDefault="0006376A" w:rsidP="0006376A">
      <w:pPr>
        <w:pStyle w:val="Listenabsatz"/>
        <w:numPr>
          <w:ilvl w:val="0"/>
          <w:numId w:val="1"/>
        </w:num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Maßnahmen</w:t>
      </w:r>
    </w:p>
    <w:p w:rsidR="00B70F3E" w:rsidRPr="00A04D9F" w:rsidRDefault="00B70F3E">
      <w:pPr>
        <w:spacing w:before="16" w:after="0" w:line="240" w:lineRule="exact"/>
        <w:rPr>
          <w:rFonts w:ascii="Arial" w:hAnsi="Arial" w:cs="Arial"/>
          <w:sz w:val="18"/>
          <w:szCs w:val="18"/>
          <w:lang w:val="de-DE"/>
        </w:rPr>
      </w:pPr>
    </w:p>
    <w:p w:rsidR="00B70F3E" w:rsidRPr="00A04D9F" w:rsidRDefault="00053F66">
      <w:pPr>
        <w:spacing w:after="0" w:line="240" w:lineRule="auto"/>
        <w:ind w:left="116" w:right="-20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Di</w:t>
      </w:r>
      <w:r w:rsidRPr="00A04D9F">
        <w:rPr>
          <w:rFonts w:ascii="Arial" w:eastAsia="Arial" w:hAnsi="Arial" w:cs="Arial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-4"/>
          <w:sz w:val="18"/>
          <w:szCs w:val="18"/>
          <w:lang w:val="de-DE"/>
        </w:rPr>
        <w:t>M</w:t>
      </w:r>
      <w:r w:rsidRPr="00A04D9F">
        <w:rPr>
          <w:rFonts w:ascii="Arial" w:eastAsia="Arial" w:hAnsi="Arial" w:cs="Arial"/>
          <w:sz w:val="18"/>
          <w:szCs w:val="18"/>
          <w:lang w:val="de-DE"/>
        </w:rPr>
        <w:t>a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ßnah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m</w:t>
      </w:r>
      <w:r w:rsidRPr="00A04D9F">
        <w:rPr>
          <w:rFonts w:ascii="Arial" w:eastAsia="Arial" w:hAnsi="Arial" w:cs="Arial"/>
          <w:sz w:val="18"/>
          <w:szCs w:val="18"/>
          <w:lang w:val="de-DE"/>
        </w:rPr>
        <w:t>e</w:t>
      </w:r>
      <w:r w:rsidR="006C746C" w:rsidRPr="00A04D9F">
        <w:rPr>
          <w:rFonts w:ascii="Arial" w:eastAsia="Arial" w:hAnsi="Arial" w:cs="Arial"/>
          <w:sz w:val="18"/>
          <w:szCs w:val="18"/>
          <w:lang w:val="de-DE"/>
        </w:rPr>
        <w:t>n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be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tr</w:t>
      </w:r>
      <w:r w:rsidR="006C746C" w:rsidRPr="00A04D9F">
        <w:rPr>
          <w:rFonts w:ascii="Arial" w:eastAsia="Arial" w:hAnsi="Arial" w:cs="Arial"/>
          <w:spacing w:val="-3"/>
          <w:sz w:val="18"/>
          <w:szCs w:val="18"/>
          <w:lang w:val="de-DE"/>
        </w:rPr>
        <w:t>effen</w:t>
      </w:r>
      <w:r w:rsidRPr="00A04D9F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ein</w:t>
      </w:r>
    </w:p>
    <w:p w:rsidR="00B70F3E" w:rsidRPr="00A04D9F" w:rsidRDefault="00B70F3E">
      <w:pPr>
        <w:spacing w:before="1" w:after="0" w:line="220" w:lineRule="exact"/>
        <w:rPr>
          <w:rFonts w:ascii="Arial" w:hAnsi="Arial" w:cs="Arial"/>
          <w:sz w:val="18"/>
          <w:szCs w:val="18"/>
          <w:lang w:val="de-DE"/>
        </w:rPr>
      </w:pPr>
    </w:p>
    <w:p w:rsidR="004B69E2" w:rsidRPr="00A04D9F" w:rsidRDefault="00A86D69" w:rsidP="004B69E2">
      <w:pPr>
        <w:tabs>
          <w:tab w:val="left" w:pos="1276"/>
        </w:tabs>
        <w:spacing w:after="0" w:line="240" w:lineRule="auto"/>
        <w:ind w:left="1276" w:right="115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E0B78B5" wp14:editId="592298C9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274320" cy="182880"/>
                <wp:effectExtent l="9525" t="10160" r="11430" b="6985"/>
                <wp:wrapNone/>
                <wp:docPr id="4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182880"/>
                          <a:chOff x="1440" y="-29"/>
                          <a:chExt cx="432" cy="288"/>
                        </a:xfrm>
                      </wpg:grpSpPr>
                      <wps:wsp>
                        <wps:cNvPr id="47" name="Freeform 55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432" cy="288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32"/>
                              <a:gd name="T2" fmla="+- 0 259 -29"/>
                              <a:gd name="T3" fmla="*/ 259 h 288"/>
                              <a:gd name="T4" fmla="+- 0 1872 1440"/>
                              <a:gd name="T5" fmla="*/ T4 w 432"/>
                              <a:gd name="T6" fmla="+- 0 259 -29"/>
                              <a:gd name="T7" fmla="*/ 259 h 288"/>
                              <a:gd name="T8" fmla="+- 0 1872 1440"/>
                              <a:gd name="T9" fmla="*/ T8 w 432"/>
                              <a:gd name="T10" fmla="+- 0 -29 -29"/>
                              <a:gd name="T11" fmla="*/ -29 h 288"/>
                              <a:gd name="T12" fmla="+- 0 1440 1440"/>
                              <a:gd name="T13" fmla="*/ T12 w 432"/>
                              <a:gd name="T14" fmla="+- 0 -29 -29"/>
                              <a:gd name="T15" fmla="*/ -29 h 288"/>
                              <a:gd name="T16" fmla="+- 0 1440 1440"/>
                              <a:gd name="T17" fmla="*/ T16 w 432"/>
                              <a:gd name="T18" fmla="+- 0 259 -29"/>
                              <a:gd name="T19" fmla="*/ 259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" h="288">
                                <a:moveTo>
                                  <a:pt x="0" y="288"/>
                                </a:moveTo>
                                <a:lnTo>
                                  <a:pt x="432" y="288"/>
                                </a:lnTo>
                                <a:lnTo>
                                  <a:pt x="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1in;margin-top:-1.45pt;width:21.6pt;height:14.4pt;z-index:-251660800;mso-position-horizontal-relative:page" coordorigin="1440,-29" coordsize="432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">
                <v:shape id="Freeform 55" o:spid="_x0000_s1027" style="position:absolute;left:1440;top:-29;width:432;height:288;visibility:visible;mso-wrap-style:square;v-text-anchor:top" coordsize="43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TfZsQA&#10;AADbAAAADwAAAGRycy9kb3ducmV2LnhtbESP3WrCQBSE7wu+w3IE7+pGEQ2pq/iLQqGgFop3h+xp&#10;Esyejdk1xrd3hUIvh5n5hpnOW1OKhmpXWFYw6EcgiFOrC84UfJ+27zEI55E1lpZJwYMczGedtykm&#10;2t75QM3RZyJA2CWoIPe+SqR0aU4GXd9WxMH7tbVBH2SdSV3jPcBNKYdRNJYGCw4LOVa0yim9HG9G&#10;wflTWlqfN+56Gy6+4p9J2ix3sVK9brv4AOGp9f/hv/ZeKxhN4PUl/A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32bEAAAA2wAAAA8AAAAAAAAAAAAAAAAAmAIAAGRycy9k&#10;b3ducmV2LnhtbFBLBQYAAAAABAAEAPUAAACJAwAAAAA=&#10;" path="m,288r432,l432,,,,,288xe" filled="f" strokeweight=".72pt">
                  <v:path arrowok="t" o:connecttype="custom" o:connectlocs="0,259;432,259;432,-29;0,-29;0,259" o:connectangles="0,0,0,0,0"/>
                </v:shape>
                <w10:wrap anchorx="page"/>
              </v:group>
            </w:pict>
          </mc:Fallback>
        </mc:AlternateContent>
      </w:r>
      <w:r w:rsidR="00A04D9F" w:rsidRPr="00A04D9F">
        <w:rPr>
          <w:rFonts w:ascii="Arial" w:eastAsia="Arial" w:hAnsi="Arial" w:cs="Arial"/>
          <w:sz w:val="18"/>
          <w:szCs w:val="18"/>
          <w:lang w:val="de-DE"/>
        </w:rPr>
        <w:t>Kulturdenkmal gemäß §§ 2,</w:t>
      </w:r>
      <w:r w:rsidR="004B69E2" w:rsidRPr="00A04D9F">
        <w:rPr>
          <w:rFonts w:ascii="Arial" w:eastAsia="Arial" w:hAnsi="Arial" w:cs="Arial"/>
          <w:sz w:val="18"/>
          <w:szCs w:val="18"/>
          <w:lang w:val="de-DE"/>
        </w:rPr>
        <w:t xml:space="preserve"> 12 </w:t>
      </w:r>
      <w:proofErr w:type="spellStart"/>
      <w:r w:rsidR="004B69E2" w:rsidRPr="00A04D9F">
        <w:rPr>
          <w:rFonts w:ascii="Arial" w:eastAsia="Arial" w:hAnsi="Arial" w:cs="Arial"/>
          <w:sz w:val="18"/>
          <w:szCs w:val="18"/>
          <w:lang w:val="de-DE"/>
        </w:rPr>
        <w:t>DSchG</w:t>
      </w:r>
      <w:proofErr w:type="spellEnd"/>
      <w:r w:rsidR="004B69E2" w:rsidRPr="00A04D9F">
        <w:rPr>
          <w:rFonts w:ascii="Arial" w:eastAsia="Arial" w:hAnsi="Arial" w:cs="Arial"/>
          <w:sz w:val="18"/>
          <w:szCs w:val="18"/>
          <w:lang w:val="de-DE"/>
        </w:rPr>
        <w:t xml:space="preserve"> </w:t>
      </w:r>
    </w:p>
    <w:p w:rsidR="004B69E2" w:rsidRPr="00A04D9F" w:rsidRDefault="004B69E2" w:rsidP="004B69E2">
      <w:pPr>
        <w:tabs>
          <w:tab w:val="left" w:pos="1276"/>
        </w:tabs>
        <w:spacing w:after="0" w:line="240" w:lineRule="auto"/>
        <w:ind w:left="1276" w:right="115"/>
        <w:rPr>
          <w:rFonts w:ascii="Arial" w:eastAsia="Arial" w:hAnsi="Arial" w:cs="Arial"/>
          <w:sz w:val="18"/>
          <w:szCs w:val="18"/>
          <w:lang w:val="de-DE"/>
        </w:rPr>
      </w:pPr>
    </w:p>
    <w:p w:rsidR="004B69E2" w:rsidRPr="00A04D9F" w:rsidRDefault="004B69E2" w:rsidP="004B69E2">
      <w:pPr>
        <w:tabs>
          <w:tab w:val="left" w:pos="1276"/>
        </w:tabs>
        <w:spacing w:after="0" w:line="240" w:lineRule="auto"/>
        <w:ind w:left="1276" w:right="115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F4C397A" wp14:editId="4A45CAB9">
                <wp:simplePos x="0" y="0"/>
                <wp:positionH relativeFrom="page">
                  <wp:posOffset>917575</wp:posOffset>
                </wp:positionH>
                <wp:positionV relativeFrom="paragraph">
                  <wp:posOffset>115570</wp:posOffset>
                </wp:positionV>
                <wp:extent cx="274320" cy="182880"/>
                <wp:effectExtent l="0" t="0" r="11430" b="26670"/>
                <wp:wrapNone/>
                <wp:docPr id="4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182880"/>
                          <a:chOff x="3888" y="-29"/>
                          <a:chExt cx="432" cy="288"/>
                        </a:xfrm>
                      </wpg:grpSpPr>
                      <wps:wsp>
                        <wps:cNvPr id="45" name="Freeform 53"/>
                        <wps:cNvSpPr>
                          <a:spLocks/>
                        </wps:cNvSpPr>
                        <wps:spPr bwMode="auto">
                          <a:xfrm>
                            <a:off x="3888" y="-29"/>
                            <a:ext cx="432" cy="288"/>
                          </a:xfrm>
                          <a:custGeom>
                            <a:avLst/>
                            <a:gdLst>
                              <a:gd name="T0" fmla="+- 0 3888 3888"/>
                              <a:gd name="T1" fmla="*/ T0 w 432"/>
                              <a:gd name="T2" fmla="+- 0 259 -29"/>
                              <a:gd name="T3" fmla="*/ 259 h 288"/>
                              <a:gd name="T4" fmla="+- 0 4320 3888"/>
                              <a:gd name="T5" fmla="*/ T4 w 432"/>
                              <a:gd name="T6" fmla="+- 0 259 -29"/>
                              <a:gd name="T7" fmla="*/ 259 h 288"/>
                              <a:gd name="T8" fmla="+- 0 4320 3888"/>
                              <a:gd name="T9" fmla="*/ T8 w 432"/>
                              <a:gd name="T10" fmla="+- 0 -29 -29"/>
                              <a:gd name="T11" fmla="*/ -29 h 288"/>
                              <a:gd name="T12" fmla="+- 0 3888 3888"/>
                              <a:gd name="T13" fmla="*/ T12 w 432"/>
                              <a:gd name="T14" fmla="+- 0 -29 -29"/>
                              <a:gd name="T15" fmla="*/ -29 h 288"/>
                              <a:gd name="T16" fmla="+- 0 3888 3888"/>
                              <a:gd name="T17" fmla="*/ T16 w 432"/>
                              <a:gd name="T18" fmla="+- 0 259 -29"/>
                              <a:gd name="T19" fmla="*/ 259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" h="288">
                                <a:moveTo>
                                  <a:pt x="0" y="288"/>
                                </a:moveTo>
                                <a:lnTo>
                                  <a:pt x="432" y="288"/>
                                </a:lnTo>
                                <a:lnTo>
                                  <a:pt x="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72.25pt;margin-top:9.1pt;width:21.6pt;height:14.4pt;z-index:-251659776;mso-position-horizontal-relative:page" coordorigin="3888,-29" coordsize="432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">
                <v:shape id="Freeform 53" o:spid="_x0000_s1027" style="position:absolute;left:3888;top:-29;width:432;height:288;visibility:visible;mso-wrap-style:square;v-text-anchor:top" coordsize="43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rkisUA&#10;AADbAAAADwAAAGRycy9kb3ducmV2LnhtbESPQWvCQBSE74L/YXmCN91Uqg2pm6Ct0oIg1BaKt0f2&#10;NQlm36bZNab/visIHoeZ+YZZZr2pRUetqywreJhGIIhzqysuFHx9bicxCOeRNdaWScEfOcjS4WCJ&#10;ibYX/qDu4AsRIOwSVFB63yRSurwkg25qG+Lg/djWoA+yLaRu8RLgppazKFpIgxWHhRIbeikpPx3O&#10;RsFxJy29Hjfu9zxb7ePvp7xbv8VKjUf96hmEp97fw7f2u1bwOIfrl/ADZ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uSKxQAAANsAAAAPAAAAAAAAAAAAAAAAAJgCAABkcnMv&#10;ZG93bnJldi54bWxQSwUGAAAAAAQABAD1AAAAigMAAAAA&#10;" path="m,288r432,l432,,,,,288xe" filled="f" strokeweight=".72pt">
                  <v:path arrowok="t" o:connecttype="custom" o:connectlocs="0,259;432,259;432,-29;0,-29;0,259" o:connectangles="0,0,0,0,0"/>
                </v:shape>
                <w10:wrap anchorx="page"/>
              </v:group>
            </w:pict>
          </mc:Fallback>
        </mc:AlternateContent>
      </w:r>
    </w:p>
    <w:p w:rsidR="00B70F3E" w:rsidRPr="00A04D9F" w:rsidRDefault="00053F66" w:rsidP="004B69E2">
      <w:pPr>
        <w:tabs>
          <w:tab w:val="left" w:pos="1276"/>
        </w:tabs>
        <w:spacing w:after="0" w:line="240" w:lineRule="auto"/>
        <w:ind w:left="1276" w:right="115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G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ebäud</w:t>
      </w:r>
      <w:r w:rsidRPr="00A04D9F">
        <w:rPr>
          <w:rFonts w:ascii="Arial" w:eastAsia="Arial" w:hAnsi="Arial" w:cs="Arial"/>
          <w:sz w:val="18"/>
          <w:szCs w:val="18"/>
          <w:lang w:val="de-DE"/>
        </w:rPr>
        <w:t xml:space="preserve">e 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al</w:t>
      </w:r>
      <w:r w:rsidRPr="00A04D9F">
        <w:rPr>
          <w:rFonts w:ascii="Arial" w:eastAsia="Arial" w:hAnsi="Arial" w:cs="Arial"/>
          <w:sz w:val="18"/>
          <w:szCs w:val="18"/>
          <w:lang w:val="de-DE"/>
        </w:rPr>
        <w:t>s</w:t>
      </w:r>
      <w:r w:rsidRPr="00A04D9F">
        <w:rPr>
          <w:rFonts w:ascii="Arial" w:eastAsia="Arial" w:hAnsi="Arial" w:cs="Arial"/>
          <w:spacing w:val="-4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2"/>
          <w:sz w:val="18"/>
          <w:szCs w:val="18"/>
          <w:lang w:val="de-DE"/>
        </w:rPr>
        <w:t>T</w:t>
      </w:r>
      <w:r w:rsidRPr="00A04D9F">
        <w:rPr>
          <w:rFonts w:ascii="Arial" w:eastAsia="Arial" w:hAnsi="Arial" w:cs="Arial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i</w:t>
      </w:r>
      <w:r w:rsidRPr="00A04D9F">
        <w:rPr>
          <w:rFonts w:ascii="Arial" w:eastAsia="Arial" w:hAnsi="Arial" w:cs="Arial"/>
          <w:sz w:val="18"/>
          <w:szCs w:val="18"/>
          <w:lang w:val="de-DE"/>
        </w:rPr>
        <w:t>l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eine</w:t>
      </w:r>
      <w:r w:rsidRPr="00A04D9F">
        <w:rPr>
          <w:rFonts w:ascii="Arial" w:eastAsia="Arial" w:hAnsi="Arial" w:cs="Arial"/>
          <w:sz w:val="18"/>
          <w:szCs w:val="18"/>
          <w:lang w:val="de-DE"/>
        </w:rPr>
        <w:t xml:space="preserve">r </w:t>
      </w:r>
      <w:r w:rsidR="00C56235" w:rsidRPr="00A04D9F">
        <w:rPr>
          <w:rFonts w:ascii="Arial" w:eastAsia="Arial" w:hAnsi="Arial" w:cs="Arial"/>
          <w:sz w:val="18"/>
          <w:szCs w:val="18"/>
          <w:lang w:val="de-DE"/>
        </w:rPr>
        <w:t xml:space="preserve">geschützten Gesamtanlage (§ 19 </w:t>
      </w:r>
      <w:proofErr w:type="spellStart"/>
      <w:r w:rsidR="00C56235" w:rsidRPr="00A04D9F">
        <w:rPr>
          <w:rFonts w:ascii="Arial" w:eastAsia="Arial" w:hAnsi="Arial" w:cs="Arial"/>
          <w:sz w:val="18"/>
          <w:szCs w:val="18"/>
          <w:lang w:val="de-DE"/>
        </w:rPr>
        <w:t>DSchG</w:t>
      </w:r>
      <w:proofErr w:type="spellEnd"/>
      <w:r w:rsidR="00C56235" w:rsidRPr="00A04D9F">
        <w:rPr>
          <w:rFonts w:ascii="Arial" w:eastAsia="Arial" w:hAnsi="Arial" w:cs="Arial"/>
          <w:sz w:val="18"/>
          <w:szCs w:val="18"/>
          <w:lang w:val="de-DE"/>
        </w:rPr>
        <w:t>)</w:t>
      </w:r>
      <w:r w:rsidR="00E258F9">
        <w:rPr>
          <w:rFonts w:ascii="Arial" w:eastAsia="Arial" w:hAnsi="Arial" w:cs="Arial"/>
          <w:sz w:val="18"/>
          <w:szCs w:val="18"/>
          <w:lang w:val="de-DE"/>
        </w:rPr>
        <w:t>.</w:t>
      </w:r>
      <w:r w:rsidR="00C56235" w:rsidRPr="00A04D9F">
        <w:rPr>
          <w:rFonts w:ascii="Arial" w:eastAsia="Arial" w:hAnsi="Arial" w:cs="Arial"/>
          <w:sz w:val="18"/>
          <w:szCs w:val="18"/>
          <w:lang w:val="de-DE"/>
        </w:rPr>
        <w:t xml:space="preserve"> </w:t>
      </w:r>
    </w:p>
    <w:p w:rsidR="00C56235" w:rsidRPr="00A04D9F" w:rsidRDefault="00C56235" w:rsidP="004B69E2">
      <w:pPr>
        <w:tabs>
          <w:tab w:val="left" w:pos="1276"/>
        </w:tabs>
        <w:spacing w:after="0" w:line="240" w:lineRule="auto"/>
        <w:ind w:left="1276" w:right="115"/>
        <w:rPr>
          <w:rFonts w:ascii="Arial" w:hAnsi="Arial" w:cs="Arial"/>
          <w:sz w:val="18"/>
          <w:szCs w:val="18"/>
          <w:lang w:val="de-DE"/>
        </w:rPr>
      </w:pPr>
    </w:p>
    <w:p w:rsidR="00C56235" w:rsidRPr="00A04D9F" w:rsidRDefault="00C56235" w:rsidP="004B69E2">
      <w:pPr>
        <w:tabs>
          <w:tab w:val="left" w:pos="1276"/>
        </w:tabs>
        <w:spacing w:after="0" w:line="240" w:lineRule="auto"/>
        <w:ind w:left="1276" w:right="115"/>
        <w:rPr>
          <w:rFonts w:ascii="Arial" w:hAnsi="Arial" w:cs="Arial"/>
          <w:sz w:val="18"/>
          <w:szCs w:val="18"/>
          <w:lang w:val="de-DE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2"/>
      </w:tblGrid>
      <w:tr w:rsidR="00FC6FEE" w:rsidRPr="003510C7" w:rsidTr="00115D24">
        <w:trPr>
          <w:trHeight w:hRule="exact" w:val="520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FEE" w:rsidRPr="00A04D9F" w:rsidRDefault="00FC6FEE" w:rsidP="00FC6FEE">
            <w:pPr>
              <w:spacing w:after="0" w:line="181" w:lineRule="exact"/>
              <w:ind w:left="65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Adresse</w:t>
            </w:r>
            <w:r w:rsidRPr="00A04D9F">
              <w:rPr>
                <w:rFonts w:ascii="Arial" w:eastAsia="Arial" w:hAnsi="Arial" w:cs="Arial"/>
                <w:spacing w:val="-6"/>
                <w:sz w:val="18"/>
                <w:szCs w:val="18"/>
                <w:lang w:val="de-DE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des</w:t>
            </w:r>
            <w:r w:rsidRPr="00A04D9F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Ob</w:t>
            </w:r>
            <w:r w:rsidRPr="00A04D9F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j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ekts,</w:t>
            </w:r>
            <w:r w:rsidRPr="00A04D9F">
              <w:rPr>
                <w:rFonts w:ascii="Arial" w:eastAsia="Arial" w:hAnsi="Arial" w:cs="Arial"/>
                <w:spacing w:val="-6"/>
                <w:sz w:val="18"/>
                <w:szCs w:val="18"/>
                <w:lang w:val="de-DE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bei</w:t>
            </w:r>
            <w:r w:rsidRPr="00A04D9F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einem Gebäu</w:t>
            </w:r>
            <w:r w:rsidRPr="00A04D9F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d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eteil</w:t>
            </w:r>
            <w:r w:rsidRPr="00A04D9F">
              <w:rPr>
                <w:rFonts w:ascii="Arial" w:eastAsia="Arial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zusätzlich</w:t>
            </w:r>
            <w:r w:rsidRPr="00A04D9F">
              <w:rPr>
                <w:rFonts w:ascii="Arial" w:eastAsia="Arial" w:hAnsi="Arial" w:cs="Arial"/>
                <w:spacing w:val="-7"/>
                <w:sz w:val="18"/>
                <w:szCs w:val="18"/>
                <w:lang w:val="de-DE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genaue</w:t>
            </w:r>
            <w:r w:rsidRPr="00A04D9F">
              <w:rPr>
                <w:rFonts w:ascii="Arial" w:eastAsia="Arial" w:hAnsi="Arial" w:cs="Arial"/>
                <w:spacing w:val="-5"/>
                <w:sz w:val="18"/>
                <w:szCs w:val="18"/>
                <w:lang w:val="de-DE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Beschreibung</w:t>
            </w:r>
          </w:p>
        </w:tc>
      </w:tr>
      <w:tr w:rsidR="00FC6FEE" w:rsidRPr="003510C7" w:rsidTr="00115D24">
        <w:trPr>
          <w:trHeight w:hRule="exact" w:val="295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FEE" w:rsidRPr="00A04D9F" w:rsidRDefault="00FC6FEE" w:rsidP="00FC6FEE">
            <w:pPr>
              <w:rPr>
                <w:sz w:val="18"/>
                <w:szCs w:val="18"/>
                <w:lang w:val="de-DE"/>
              </w:rPr>
            </w:pPr>
          </w:p>
        </w:tc>
      </w:tr>
      <w:tr w:rsidR="00FC6FEE" w:rsidRPr="003510C7" w:rsidTr="00115D24">
        <w:trPr>
          <w:trHeight w:hRule="exact" w:val="295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FEE" w:rsidRPr="00A04D9F" w:rsidRDefault="00FC6FEE" w:rsidP="00FC6FEE">
            <w:pPr>
              <w:rPr>
                <w:sz w:val="18"/>
                <w:szCs w:val="18"/>
                <w:lang w:val="de-DE"/>
              </w:rPr>
            </w:pPr>
          </w:p>
        </w:tc>
      </w:tr>
      <w:tr w:rsidR="00FC6FEE" w:rsidRPr="003510C7" w:rsidTr="00115D24">
        <w:trPr>
          <w:trHeight w:hRule="exact" w:val="295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FEE" w:rsidRPr="00A04D9F" w:rsidRDefault="00FC6FEE" w:rsidP="00FC6FEE">
            <w:pPr>
              <w:rPr>
                <w:sz w:val="18"/>
                <w:szCs w:val="18"/>
                <w:lang w:val="de-DE"/>
              </w:rPr>
            </w:pPr>
          </w:p>
        </w:tc>
      </w:tr>
      <w:tr w:rsidR="00FC6FEE" w:rsidRPr="003510C7" w:rsidTr="00115D24">
        <w:trPr>
          <w:trHeight w:hRule="exact" w:val="294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FEE" w:rsidRPr="00A04D9F" w:rsidRDefault="00FC6FEE" w:rsidP="00FC6FEE">
            <w:pPr>
              <w:rPr>
                <w:sz w:val="18"/>
                <w:szCs w:val="18"/>
                <w:lang w:val="de-DE"/>
              </w:rPr>
            </w:pPr>
          </w:p>
        </w:tc>
      </w:tr>
      <w:tr w:rsidR="00FC6FEE" w:rsidRPr="003510C7" w:rsidTr="00115D24">
        <w:trPr>
          <w:trHeight w:hRule="exact" w:val="296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FEE" w:rsidRPr="00A04D9F" w:rsidRDefault="00FC6FEE" w:rsidP="00FC6FEE">
            <w:pPr>
              <w:rPr>
                <w:sz w:val="18"/>
                <w:szCs w:val="18"/>
                <w:lang w:val="de-DE"/>
              </w:rPr>
            </w:pPr>
          </w:p>
        </w:tc>
      </w:tr>
    </w:tbl>
    <w:p w:rsidR="00C92DCB" w:rsidRPr="00A04D9F" w:rsidRDefault="00C92DCB">
      <w:pPr>
        <w:tabs>
          <w:tab w:val="left" w:pos="620"/>
        </w:tabs>
        <w:spacing w:before="32" w:after="0" w:line="240" w:lineRule="auto"/>
        <w:ind w:left="196" w:right="-20"/>
        <w:rPr>
          <w:rFonts w:ascii="Arial" w:eastAsia="Arial" w:hAnsi="Arial" w:cs="Arial"/>
          <w:sz w:val="18"/>
          <w:szCs w:val="18"/>
          <w:lang w:val="de-DE"/>
        </w:rPr>
      </w:pPr>
    </w:p>
    <w:p w:rsidR="00C92DCB" w:rsidRPr="00A04D9F" w:rsidRDefault="00C92DCB" w:rsidP="007F355F">
      <w:pPr>
        <w:pStyle w:val="Listenabsatz"/>
        <w:numPr>
          <w:ilvl w:val="0"/>
          <w:numId w:val="1"/>
        </w:num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Bezeichnung der Baumaßnahme</w:t>
      </w:r>
      <w:r w:rsidR="00FC6FEE"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:</w:t>
      </w:r>
      <w:r w:rsidR="00FC6FEE" w:rsidRPr="00A04D9F">
        <w:rPr>
          <w:rFonts w:ascii="Arial" w:eastAsia="Arial" w:hAnsi="Arial" w:cs="Arial"/>
          <w:sz w:val="18"/>
          <w:szCs w:val="18"/>
          <w:lang w:val="de-DE"/>
        </w:rPr>
        <w:t xml:space="preserve">  </w:t>
      </w: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_____________________________________________</w:t>
      </w:r>
    </w:p>
    <w:p w:rsidR="0017215A" w:rsidRPr="00A04D9F" w:rsidRDefault="0017215A" w:rsidP="0017215A">
      <w:pPr>
        <w:pStyle w:val="Listenabsatz"/>
        <w:spacing w:before="39" w:after="0" w:line="240" w:lineRule="auto"/>
        <w:ind w:left="479"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2F1B95" w:rsidRPr="00A04D9F" w:rsidRDefault="002F1B95" w:rsidP="0017215A">
      <w:pPr>
        <w:tabs>
          <w:tab w:val="left" w:pos="620"/>
        </w:tabs>
        <w:spacing w:before="32" w:after="0" w:line="240" w:lineRule="auto"/>
        <w:ind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B70F3E" w:rsidRPr="00A04D9F" w:rsidRDefault="007168C9" w:rsidP="007F355F">
      <w:pPr>
        <w:pStyle w:val="Listenabsatz"/>
        <w:numPr>
          <w:ilvl w:val="0"/>
          <w:numId w:val="1"/>
        </w:num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 xml:space="preserve">Abschluss </w:t>
      </w:r>
      <w:r w:rsidR="00F5565E"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bei mehrjährigen Baumaßnahmen</w:t>
      </w:r>
    </w:p>
    <w:p w:rsidR="00A86D69" w:rsidRPr="00A04D9F" w:rsidRDefault="00A86D69" w:rsidP="00FC5A73">
      <w:pPr>
        <w:spacing w:before="32" w:after="0" w:line="240" w:lineRule="auto"/>
        <w:ind w:left="196" w:right="5557"/>
        <w:jc w:val="both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tbl>
      <w:tblPr>
        <w:tblpPr w:leftFromText="141" w:rightFromText="141" w:vertAnchor="page" w:horzAnchor="margin" w:tblpX="147" w:tblpY="11972"/>
        <w:tblOverlap w:val="never"/>
        <w:tblW w:w="99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4"/>
        <w:gridCol w:w="2488"/>
        <w:gridCol w:w="2488"/>
        <w:gridCol w:w="3058"/>
      </w:tblGrid>
      <w:tr w:rsidR="0006376A" w:rsidRPr="00A04D9F" w:rsidTr="0006376A">
        <w:trPr>
          <w:trHeight w:hRule="exact" w:val="291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spacing w:before="44" w:after="0" w:line="240" w:lineRule="auto"/>
              <w:ind w:left="408" w:right="-2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Lfd</w:t>
            </w:r>
            <w:proofErr w:type="spellEnd"/>
            <w:r w:rsidRPr="00A04D9F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A04D9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</w:rPr>
              <w:t>Nr.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spacing w:before="44" w:after="0" w:line="240" w:lineRule="auto"/>
              <w:ind w:left="312" w:right="-20"/>
              <w:rPr>
                <w:rFonts w:ascii="Arial" w:eastAsia="Arial" w:hAnsi="Arial" w:cs="Arial"/>
                <w:sz w:val="18"/>
                <w:szCs w:val="18"/>
              </w:rPr>
            </w:pPr>
            <w:r w:rsidRPr="00A04D9F">
              <w:rPr>
                <w:rFonts w:ascii="Arial" w:eastAsia="Arial" w:hAnsi="Arial" w:cs="Arial"/>
                <w:sz w:val="18"/>
                <w:szCs w:val="18"/>
                <w:lang w:val="de-DE"/>
              </w:rPr>
              <w:t>Maßnahme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spacing w:before="44" w:after="0" w:line="240" w:lineRule="auto"/>
              <w:ind w:left="130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04D9F">
              <w:rPr>
                <w:rFonts w:ascii="Arial" w:eastAsia="Arial" w:hAnsi="Arial" w:cs="Arial"/>
                <w:sz w:val="18"/>
                <w:szCs w:val="18"/>
              </w:rPr>
              <w:t>begonnen</w:t>
            </w:r>
            <w:proofErr w:type="spellEnd"/>
            <w:r w:rsidRPr="00A04D9F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</w:rPr>
              <w:t>(</w:t>
            </w:r>
            <w:proofErr w:type="spellStart"/>
            <w:r w:rsidRPr="00A04D9F">
              <w:rPr>
                <w:rFonts w:ascii="Arial" w:eastAsia="Arial" w:hAnsi="Arial" w:cs="Arial"/>
                <w:sz w:val="18"/>
                <w:szCs w:val="18"/>
              </w:rPr>
              <w:t>Jahr</w:t>
            </w:r>
            <w:proofErr w:type="spellEnd"/>
            <w:r w:rsidRPr="00A04D9F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spacing w:before="44" w:after="0" w:line="240" w:lineRule="auto"/>
              <w:ind w:left="181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04D9F">
              <w:rPr>
                <w:rFonts w:ascii="Arial" w:eastAsia="Arial" w:hAnsi="Arial" w:cs="Arial"/>
                <w:sz w:val="18"/>
                <w:szCs w:val="18"/>
              </w:rPr>
              <w:t>beendet</w:t>
            </w:r>
            <w:proofErr w:type="spellEnd"/>
            <w:r w:rsidRPr="00A04D9F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 w:rsidRPr="00A04D9F">
              <w:rPr>
                <w:rFonts w:ascii="Arial" w:eastAsia="Arial" w:hAnsi="Arial" w:cs="Arial"/>
                <w:sz w:val="18"/>
                <w:szCs w:val="18"/>
              </w:rPr>
              <w:t>(</w:t>
            </w:r>
            <w:proofErr w:type="spellStart"/>
            <w:r w:rsidRPr="00A04D9F">
              <w:rPr>
                <w:rFonts w:ascii="Arial" w:eastAsia="Arial" w:hAnsi="Arial" w:cs="Arial"/>
                <w:sz w:val="18"/>
                <w:szCs w:val="18"/>
              </w:rPr>
              <w:t>Ja</w:t>
            </w:r>
            <w:r w:rsidRPr="00A04D9F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A04D9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A04D9F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06376A" w:rsidRPr="00A04D9F" w:rsidTr="0006376A">
        <w:trPr>
          <w:trHeight w:hRule="exact" w:val="286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</w:tr>
      <w:tr w:rsidR="0006376A" w:rsidRPr="00A04D9F" w:rsidTr="0006376A">
        <w:trPr>
          <w:trHeight w:hRule="exact" w:val="287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</w:tr>
      <w:tr w:rsidR="0006376A" w:rsidRPr="00A04D9F" w:rsidTr="0006376A">
        <w:trPr>
          <w:trHeight w:hRule="exact" w:val="287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</w:tr>
      <w:tr w:rsidR="0006376A" w:rsidRPr="00A04D9F" w:rsidTr="0006376A">
        <w:trPr>
          <w:trHeight w:hRule="exact" w:val="287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76A" w:rsidRPr="00A04D9F" w:rsidRDefault="0006376A" w:rsidP="0006376A">
            <w:pPr>
              <w:rPr>
                <w:sz w:val="18"/>
                <w:szCs w:val="18"/>
              </w:rPr>
            </w:pPr>
          </w:p>
        </w:tc>
      </w:tr>
    </w:tbl>
    <w:p w:rsidR="0017215A" w:rsidRPr="00A04D9F" w:rsidRDefault="0017215A" w:rsidP="0017215A">
      <w:pPr>
        <w:spacing w:before="7" w:after="0" w:line="220" w:lineRule="exact"/>
        <w:rPr>
          <w:rFonts w:ascii="Arial" w:hAnsi="Arial" w:cs="Arial"/>
          <w:sz w:val="18"/>
          <w:szCs w:val="18"/>
          <w:lang w:val="de-DE"/>
        </w:rPr>
      </w:pPr>
    </w:p>
    <w:p w:rsidR="0017215A" w:rsidRPr="00081356" w:rsidRDefault="0017215A" w:rsidP="0017215A">
      <w:pPr>
        <w:spacing w:before="7" w:after="0" w:line="220" w:lineRule="exact"/>
        <w:ind w:left="142"/>
        <w:rPr>
          <w:rFonts w:ascii="Arial" w:hAnsi="Arial" w:cs="Arial"/>
          <w:sz w:val="18"/>
          <w:szCs w:val="18"/>
          <w:lang w:val="de-DE"/>
        </w:rPr>
      </w:pPr>
    </w:p>
    <w:p w:rsidR="00AE1C50" w:rsidRPr="00081356" w:rsidRDefault="00D62672" w:rsidP="0017215A">
      <w:pPr>
        <w:spacing w:before="7" w:after="0" w:line="220" w:lineRule="exact"/>
        <w:ind w:left="142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 xml:space="preserve">      </w:t>
      </w:r>
      <w:r w:rsidR="00AE1C50" w:rsidRPr="00081356">
        <w:rPr>
          <w:rFonts w:ascii="Arial" w:hAnsi="Arial" w:cs="Arial"/>
          <w:sz w:val="18"/>
          <w:szCs w:val="18"/>
          <w:lang w:val="de-DE"/>
        </w:rPr>
        <w:t>Wohn-/Nutzflächen</w:t>
      </w:r>
    </w:p>
    <w:p w:rsidR="00AE1C50" w:rsidRPr="00081356" w:rsidRDefault="00AE1C50" w:rsidP="00AE1C50">
      <w:pPr>
        <w:spacing w:before="7" w:after="0" w:line="220" w:lineRule="exact"/>
        <w:ind w:left="119"/>
        <w:rPr>
          <w:rFonts w:ascii="Arial" w:hAnsi="Arial" w:cs="Arial"/>
          <w:sz w:val="18"/>
          <w:szCs w:val="18"/>
          <w:lang w:val="de-DE"/>
        </w:rPr>
      </w:pPr>
    </w:p>
    <w:p w:rsidR="00AE1C50" w:rsidRPr="00081356" w:rsidRDefault="00AE1C50" w:rsidP="00AE1C50">
      <w:pPr>
        <w:spacing w:before="7" w:after="0" w:line="220" w:lineRule="exact"/>
        <w:ind w:left="119"/>
        <w:rPr>
          <w:rFonts w:ascii="Arial" w:hAnsi="Arial" w:cs="Arial"/>
          <w:sz w:val="18"/>
          <w:szCs w:val="18"/>
          <w:lang w:val="de-DE"/>
        </w:rPr>
      </w:pPr>
      <w:r w:rsidRPr="00081356">
        <w:rPr>
          <w:rFonts w:ascii="Arial" w:hAnsi="Arial" w:cs="Arial"/>
          <w:sz w:val="18"/>
          <w:szCs w:val="18"/>
          <w:lang w:val="de-DE"/>
        </w:rPr>
        <w:t xml:space="preserve">       Vor Beginn der Baumaßnahmen:</w:t>
      </w:r>
      <w:r w:rsidRPr="00081356">
        <w:rPr>
          <w:rFonts w:ascii="Arial" w:hAnsi="Arial" w:cs="Arial"/>
          <w:sz w:val="18"/>
          <w:szCs w:val="18"/>
          <w:lang w:val="de-DE"/>
        </w:rPr>
        <w:tab/>
      </w:r>
      <w:r w:rsidRPr="00081356">
        <w:rPr>
          <w:rFonts w:ascii="Arial" w:hAnsi="Arial" w:cs="Arial"/>
          <w:sz w:val="18"/>
          <w:szCs w:val="18"/>
          <w:lang w:val="de-DE"/>
        </w:rPr>
        <w:tab/>
        <w:t>Wohnfläche</w:t>
      </w:r>
      <w:r w:rsidRPr="00081356">
        <w:rPr>
          <w:rFonts w:ascii="Arial" w:hAnsi="Arial" w:cs="Arial"/>
          <w:sz w:val="18"/>
          <w:szCs w:val="18"/>
          <w:lang w:val="de-DE"/>
        </w:rPr>
        <w:tab/>
        <w:t>qm</w:t>
      </w:r>
      <w:r w:rsidRPr="00081356">
        <w:rPr>
          <w:rFonts w:ascii="Arial" w:hAnsi="Arial" w:cs="Arial"/>
          <w:sz w:val="18"/>
          <w:szCs w:val="18"/>
          <w:lang w:val="de-DE"/>
        </w:rPr>
        <w:tab/>
      </w:r>
      <w:r w:rsidRPr="00081356">
        <w:rPr>
          <w:rFonts w:ascii="Arial" w:hAnsi="Arial" w:cs="Arial"/>
          <w:sz w:val="18"/>
          <w:szCs w:val="18"/>
          <w:lang w:val="de-DE"/>
        </w:rPr>
        <w:tab/>
        <w:t>Nutzfläche</w:t>
      </w:r>
      <w:r w:rsidRPr="00081356">
        <w:rPr>
          <w:rFonts w:ascii="Arial" w:hAnsi="Arial" w:cs="Arial"/>
          <w:sz w:val="18"/>
          <w:szCs w:val="18"/>
          <w:lang w:val="de-DE"/>
        </w:rPr>
        <w:tab/>
        <w:t>qm</w:t>
      </w:r>
    </w:p>
    <w:p w:rsidR="00AE1C50" w:rsidRPr="00081356" w:rsidRDefault="00AE1C50" w:rsidP="00AE1C50">
      <w:pPr>
        <w:spacing w:before="7" w:after="0" w:line="220" w:lineRule="exact"/>
        <w:ind w:left="119"/>
        <w:rPr>
          <w:rFonts w:ascii="Arial" w:hAnsi="Arial" w:cs="Arial"/>
          <w:sz w:val="18"/>
          <w:szCs w:val="18"/>
          <w:lang w:val="de-DE"/>
        </w:rPr>
      </w:pPr>
      <w:r w:rsidRPr="00081356">
        <w:rPr>
          <w:rFonts w:ascii="Arial" w:hAnsi="Arial" w:cs="Arial"/>
          <w:sz w:val="18"/>
          <w:szCs w:val="18"/>
          <w:lang w:val="de-DE"/>
        </w:rPr>
        <w:t xml:space="preserve">       Nach Beendigung der Baumaßnahmen:</w:t>
      </w:r>
      <w:r w:rsidRPr="00081356">
        <w:rPr>
          <w:rFonts w:ascii="Arial" w:hAnsi="Arial" w:cs="Arial"/>
          <w:sz w:val="18"/>
          <w:szCs w:val="18"/>
          <w:lang w:val="de-DE"/>
        </w:rPr>
        <w:tab/>
        <w:t>Wohnfläche</w:t>
      </w:r>
      <w:r w:rsidRPr="00081356">
        <w:rPr>
          <w:rFonts w:ascii="Arial" w:hAnsi="Arial" w:cs="Arial"/>
          <w:sz w:val="18"/>
          <w:szCs w:val="18"/>
          <w:lang w:val="de-DE"/>
        </w:rPr>
        <w:tab/>
        <w:t>qm</w:t>
      </w:r>
      <w:r w:rsidRPr="00081356">
        <w:rPr>
          <w:rFonts w:ascii="Arial" w:hAnsi="Arial" w:cs="Arial"/>
          <w:sz w:val="18"/>
          <w:szCs w:val="18"/>
          <w:lang w:val="de-DE"/>
        </w:rPr>
        <w:tab/>
      </w:r>
      <w:r w:rsidRPr="00081356">
        <w:rPr>
          <w:rFonts w:ascii="Arial" w:hAnsi="Arial" w:cs="Arial"/>
          <w:sz w:val="18"/>
          <w:szCs w:val="18"/>
          <w:lang w:val="de-DE"/>
        </w:rPr>
        <w:tab/>
        <w:t>Nutzfläche</w:t>
      </w:r>
      <w:r w:rsidRPr="00081356">
        <w:rPr>
          <w:rFonts w:ascii="Arial" w:hAnsi="Arial" w:cs="Arial"/>
          <w:sz w:val="18"/>
          <w:szCs w:val="18"/>
          <w:lang w:val="de-DE"/>
        </w:rPr>
        <w:tab/>
        <w:t>qm</w:t>
      </w:r>
    </w:p>
    <w:p w:rsidR="00AE1C50" w:rsidRPr="00081356" w:rsidRDefault="00AE1C50" w:rsidP="0017215A">
      <w:pPr>
        <w:spacing w:before="32" w:after="0" w:line="240" w:lineRule="auto"/>
        <w:ind w:right="5557"/>
        <w:jc w:val="both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AE1C50" w:rsidRPr="00A04D9F" w:rsidRDefault="00AE1C50" w:rsidP="00FC5A73">
      <w:pPr>
        <w:spacing w:before="32" w:after="0" w:line="240" w:lineRule="auto"/>
        <w:ind w:left="196" w:right="5557"/>
        <w:jc w:val="both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06376A" w:rsidRPr="00A04D9F" w:rsidRDefault="0006376A" w:rsidP="00FC5A73">
      <w:pPr>
        <w:spacing w:before="32" w:after="0" w:line="240" w:lineRule="auto"/>
        <w:ind w:left="196" w:right="5557"/>
        <w:jc w:val="both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06376A" w:rsidRPr="00A04D9F" w:rsidRDefault="0006376A" w:rsidP="00FC5A73">
      <w:pPr>
        <w:spacing w:before="32" w:after="0" w:line="240" w:lineRule="auto"/>
        <w:ind w:left="196" w:right="5557"/>
        <w:jc w:val="both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06376A" w:rsidRPr="00A04D9F" w:rsidRDefault="0006376A" w:rsidP="00FC5A73">
      <w:pPr>
        <w:spacing w:before="32" w:after="0" w:line="240" w:lineRule="auto"/>
        <w:ind w:left="196" w:right="5557"/>
        <w:jc w:val="both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06376A" w:rsidRPr="00A04D9F" w:rsidRDefault="0006376A" w:rsidP="00FC5A73">
      <w:pPr>
        <w:spacing w:before="32" w:after="0" w:line="240" w:lineRule="auto"/>
        <w:ind w:left="196" w:right="5557"/>
        <w:jc w:val="both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B70F3E" w:rsidRPr="00081356" w:rsidRDefault="00053F66" w:rsidP="007F355F">
      <w:pPr>
        <w:pStyle w:val="Listenabsatz"/>
        <w:numPr>
          <w:ilvl w:val="0"/>
          <w:numId w:val="1"/>
        </w:num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  <w:r w:rsidRPr="00081356">
        <w:rPr>
          <w:rFonts w:ascii="Arial" w:eastAsia="Arial" w:hAnsi="Arial" w:cs="Arial"/>
          <w:sz w:val="18"/>
          <w:szCs w:val="18"/>
          <w:u w:val="single"/>
          <w:lang w:val="de-DE"/>
        </w:rPr>
        <w:lastRenderedPageBreak/>
        <w:t>Aufstellung der</w:t>
      </w:r>
      <w:r w:rsidR="00E975B8"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 xml:space="preserve"> Kosten</w:t>
      </w:r>
      <w:r w:rsidR="001955F7"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 xml:space="preserve"> </w:t>
      </w:r>
    </w:p>
    <w:p w:rsidR="00B27D2D" w:rsidRPr="00081356" w:rsidRDefault="00B27D2D" w:rsidP="005C12EA">
      <w:pPr>
        <w:spacing w:after="0" w:line="252" w:lineRule="exact"/>
        <w:ind w:right="24"/>
        <w:rPr>
          <w:rFonts w:ascii="Arial" w:eastAsia="Arial" w:hAnsi="Arial" w:cs="Arial"/>
          <w:spacing w:val="-1"/>
          <w:sz w:val="18"/>
          <w:szCs w:val="18"/>
          <w:lang w:val="de-DE"/>
        </w:rPr>
      </w:pPr>
    </w:p>
    <w:p w:rsidR="00B70F3E" w:rsidRPr="00081356" w:rsidRDefault="003A4017" w:rsidP="00AF6669">
      <w:pPr>
        <w:spacing w:after="0" w:line="252" w:lineRule="exact"/>
        <w:ind w:left="142" w:right="24"/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</w:pPr>
      <w:r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 xml:space="preserve">Die Originalrechnungen sind beigefügt.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Di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="00FC5A73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Kosten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bit</w:t>
      </w:r>
      <w:r w:rsidR="00053F66" w:rsidRPr="00081356">
        <w:rPr>
          <w:rFonts w:ascii="Arial" w:eastAsia="Arial" w:hAnsi="Arial" w:cs="Arial"/>
          <w:spacing w:val="1"/>
          <w:sz w:val="18"/>
          <w:szCs w:val="18"/>
          <w:lang w:val="de-DE"/>
        </w:rPr>
        <w:t>t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n</w:t>
      </w:r>
      <w:r w:rsidR="00053F66" w:rsidRPr="00081356">
        <w:rPr>
          <w:rFonts w:ascii="Arial" w:eastAsia="Arial" w:hAnsi="Arial" w:cs="Arial"/>
          <w:spacing w:val="-3"/>
          <w:sz w:val="18"/>
          <w:szCs w:val="18"/>
          <w:lang w:val="de-DE"/>
        </w:rPr>
        <w:t>a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c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h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1"/>
          <w:sz w:val="18"/>
          <w:szCs w:val="18"/>
          <w:lang w:val="de-DE"/>
        </w:rPr>
        <w:t>G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-3"/>
          <w:sz w:val="18"/>
          <w:szCs w:val="18"/>
          <w:lang w:val="de-DE"/>
        </w:rPr>
        <w:t>w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-2"/>
          <w:sz w:val="18"/>
          <w:szCs w:val="18"/>
          <w:lang w:val="de-DE"/>
        </w:rPr>
        <w:t>r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>k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n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ode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r</w:t>
      </w:r>
      <w:r w:rsidR="00053F66" w:rsidRPr="00081356"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Bau</w:t>
      </w:r>
      <w:r w:rsidR="00053F66" w:rsidRPr="00081356">
        <w:rPr>
          <w:rFonts w:ascii="Arial" w:eastAsia="Arial" w:hAnsi="Arial" w:cs="Arial"/>
          <w:spacing w:val="1"/>
          <w:sz w:val="18"/>
          <w:szCs w:val="18"/>
          <w:lang w:val="de-DE"/>
        </w:rPr>
        <w:t>t</w:t>
      </w:r>
      <w:r w:rsidR="00053F66" w:rsidRPr="00081356">
        <w:rPr>
          <w:rFonts w:ascii="Arial" w:eastAsia="Arial" w:hAnsi="Arial" w:cs="Arial"/>
          <w:spacing w:val="-3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ile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n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o</w:t>
      </w:r>
      <w:r w:rsidR="00053F66" w:rsidRPr="00081356">
        <w:rPr>
          <w:rFonts w:ascii="Arial" w:eastAsia="Arial" w:hAnsi="Arial" w:cs="Arial"/>
          <w:spacing w:val="1"/>
          <w:sz w:val="18"/>
          <w:szCs w:val="18"/>
          <w:lang w:val="de-DE"/>
        </w:rPr>
        <w:t>r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dne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n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un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d</w:t>
      </w:r>
      <w:r w:rsidR="00053F66" w:rsidRPr="00081356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la</w:t>
      </w:r>
      <w:r w:rsidR="00053F66" w:rsidRPr="00081356">
        <w:rPr>
          <w:rFonts w:ascii="Arial" w:eastAsia="Arial" w:hAnsi="Arial" w:cs="Arial"/>
          <w:spacing w:val="-3"/>
          <w:sz w:val="18"/>
          <w:szCs w:val="18"/>
          <w:lang w:val="de-DE"/>
        </w:rPr>
        <w:t>u</w:t>
      </w:r>
      <w:r w:rsidR="00053F66" w:rsidRPr="00081356">
        <w:rPr>
          <w:rFonts w:ascii="Arial" w:eastAsia="Arial" w:hAnsi="Arial" w:cs="Arial"/>
          <w:spacing w:val="4"/>
          <w:sz w:val="18"/>
          <w:szCs w:val="18"/>
          <w:lang w:val="de-DE"/>
        </w:rPr>
        <w:t>f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en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 xml:space="preserve">d 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nu</w:t>
      </w:r>
      <w:r w:rsidR="00053F66" w:rsidRPr="00081356">
        <w:rPr>
          <w:rFonts w:ascii="Arial" w:eastAsia="Arial" w:hAnsi="Arial" w:cs="Arial"/>
          <w:spacing w:val="1"/>
          <w:sz w:val="18"/>
          <w:szCs w:val="18"/>
          <w:lang w:val="de-DE"/>
        </w:rPr>
        <w:t>mm</w:t>
      </w:r>
      <w:r w:rsidR="00053F66" w:rsidRPr="00081356">
        <w:rPr>
          <w:rFonts w:ascii="Arial" w:eastAsia="Arial" w:hAnsi="Arial" w:cs="Arial"/>
          <w:spacing w:val="-3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1"/>
          <w:sz w:val="18"/>
          <w:szCs w:val="18"/>
          <w:lang w:val="de-DE"/>
        </w:rPr>
        <w:t>r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ie</w:t>
      </w:r>
      <w:r w:rsidR="00053F66" w:rsidRPr="00081356">
        <w:rPr>
          <w:rFonts w:ascii="Arial" w:eastAsia="Arial" w:hAnsi="Arial" w:cs="Arial"/>
          <w:spacing w:val="1"/>
          <w:sz w:val="18"/>
          <w:szCs w:val="18"/>
          <w:lang w:val="de-DE"/>
        </w:rPr>
        <w:t>r</w:t>
      </w:r>
      <w:r w:rsidR="00053F66" w:rsidRPr="00081356">
        <w:rPr>
          <w:rFonts w:ascii="Arial" w:eastAsia="Arial" w:hAnsi="Arial" w:cs="Arial"/>
          <w:spacing w:val="-1"/>
          <w:sz w:val="18"/>
          <w:szCs w:val="18"/>
          <w:lang w:val="de-DE"/>
        </w:rPr>
        <w:t>en</w:t>
      </w:r>
      <w:r w:rsidR="00053F66" w:rsidRPr="00081356">
        <w:rPr>
          <w:rFonts w:ascii="Arial" w:eastAsia="Arial" w:hAnsi="Arial" w:cs="Arial"/>
          <w:sz w:val="18"/>
          <w:szCs w:val="18"/>
          <w:lang w:val="de-DE"/>
        </w:rPr>
        <w:t>.</w:t>
      </w:r>
      <w:r w:rsidR="00AE1C50" w:rsidRPr="00081356">
        <w:rPr>
          <w:rFonts w:ascii="Arial" w:eastAsia="Arial" w:hAnsi="Arial" w:cs="Arial"/>
          <w:sz w:val="18"/>
          <w:szCs w:val="18"/>
          <w:lang w:val="de-DE"/>
        </w:rPr>
        <w:t xml:space="preserve"> Skonti und sonstige Abzüge sind vom Rechnungsbetrag abzusetzen. </w:t>
      </w:r>
      <w:r w:rsidR="00053F66" w:rsidRPr="00081356"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  <w:t>Be</w:t>
      </w:r>
      <w:r w:rsidR="00053F66" w:rsidRPr="00081356">
        <w:rPr>
          <w:rFonts w:ascii="Arial" w:eastAsia="Arial" w:hAnsi="Arial" w:cs="Arial"/>
          <w:position w:val="-1"/>
          <w:sz w:val="18"/>
          <w:szCs w:val="18"/>
          <w:lang w:val="de-DE"/>
        </w:rPr>
        <w:t>i</w:t>
      </w:r>
      <w:r w:rsidR="00053F66" w:rsidRPr="00081356">
        <w:rPr>
          <w:rFonts w:ascii="Arial" w:eastAsia="Arial" w:hAnsi="Arial" w:cs="Arial"/>
          <w:spacing w:val="1"/>
          <w:position w:val="-1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  <w:t>Beda</w:t>
      </w:r>
      <w:r w:rsidR="00053F66" w:rsidRPr="00081356">
        <w:rPr>
          <w:rFonts w:ascii="Arial" w:eastAsia="Arial" w:hAnsi="Arial" w:cs="Arial"/>
          <w:spacing w:val="-2"/>
          <w:position w:val="-1"/>
          <w:sz w:val="18"/>
          <w:szCs w:val="18"/>
          <w:lang w:val="de-DE"/>
        </w:rPr>
        <w:t>r</w:t>
      </w:r>
      <w:r w:rsidR="00053F66" w:rsidRPr="00081356">
        <w:rPr>
          <w:rFonts w:ascii="Arial" w:eastAsia="Arial" w:hAnsi="Arial" w:cs="Arial"/>
          <w:position w:val="-1"/>
          <w:sz w:val="18"/>
          <w:szCs w:val="18"/>
          <w:lang w:val="de-DE"/>
        </w:rPr>
        <w:t>f</w:t>
      </w:r>
      <w:r w:rsidR="00053F66" w:rsidRPr="00081356">
        <w:rPr>
          <w:rFonts w:ascii="Arial" w:eastAsia="Arial" w:hAnsi="Arial" w:cs="Arial"/>
          <w:spacing w:val="5"/>
          <w:position w:val="-1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  <w:t>b</w:t>
      </w:r>
      <w:r w:rsidR="00053F66" w:rsidRPr="00081356">
        <w:rPr>
          <w:rFonts w:ascii="Arial" w:eastAsia="Arial" w:hAnsi="Arial" w:cs="Arial"/>
          <w:spacing w:val="-4"/>
          <w:position w:val="-1"/>
          <w:sz w:val="18"/>
          <w:szCs w:val="18"/>
          <w:lang w:val="de-DE"/>
        </w:rPr>
        <w:t>i</w:t>
      </w:r>
      <w:r w:rsidR="00053F66" w:rsidRPr="00081356">
        <w:rPr>
          <w:rFonts w:ascii="Arial" w:eastAsia="Arial" w:hAnsi="Arial" w:cs="Arial"/>
          <w:spacing w:val="1"/>
          <w:position w:val="-1"/>
          <w:sz w:val="18"/>
          <w:szCs w:val="18"/>
          <w:lang w:val="de-DE"/>
        </w:rPr>
        <w:t>tt</w:t>
      </w:r>
      <w:r w:rsidR="00053F66" w:rsidRPr="00081356">
        <w:rPr>
          <w:rFonts w:ascii="Arial" w:eastAsia="Arial" w:hAnsi="Arial" w:cs="Arial"/>
          <w:position w:val="-1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-2"/>
          <w:position w:val="-1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3"/>
          <w:position w:val="-1"/>
          <w:sz w:val="18"/>
          <w:szCs w:val="18"/>
          <w:lang w:val="de-DE"/>
        </w:rPr>
        <w:t>w</w:t>
      </w:r>
      <w:r w:rsidR="00053F66" w:rsidRPr="00081356">
        <w:rPr>
          <w:rFonts w:ascii="Arial" w:eastAsia="Arial" w:hAnsi="Arial" w:cs="Arial"/>
          <w:position w:val="-1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  <w:t>i</w:t>
      </w:r>
      <w:r w:rsidR="00053F66" w:rsidRPr="00081356">
        <w:rPr>
          <w:rFonts w:ascii="Arial" w:eastAsia="Arial" w:hAnsi="Arial" w:cs="Arial"/>
          <w:spacing w:val="1"/>
          <w:position w:val="-1"/>
          <w:sz w:val="18"/>
          <w:szCs w:val="18"/>
          <w:lang w:val="de-DE"/>
        </w:rPr>
        <w:t>t</w:t>
      </w:r>
      <w:r w:rsidR="00053F66" w:rsidRPr="00081356"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1"/>
          <w:position w:val="-1"/>
          <w:sz w:val="18"/>
          <w:szCs w:val="18"/>
          <w:lang w:val="de-DE"/>
        </w:rPr>
        <w:t>r</w:t>
      </w:r>
      <w:r w:rsidR="00053F66" w:rsidRPr="00081356">
        <w:rPr>
          <w:rFonts w:ascii="Arial" w:eastAsia="Arial" w:hAnsi="Arial" w:cs="Arial"/>
          <w:position w:val="-1"/>
          <w:sz w:val="18"/>
          <w:szCs w:val="18"/>
          <w:lang w:val="de-DE"/>
        </w:rPr>
        <w:t>e</w:t>
      </w:r>
      <w:r w:rsidR="00053F66" w:rsidRPr="00081356">
        <w:rPr>
          <w:rFonts w:ascii="Arial" w:eastAsia="Arial" w:hAnsi="Arial" w:cs="Arial"/>
          <w:spacing w:val="-2"/>
          <w:position w:val="-1"/>
          <w:sz w:val="18"/>
          <w:szCs w:val="18"/>
          <w:lang w:val="de-DE"/>
        </w:rPr>
        <w:t xml:space="preserve"> </w:t>
      </w:r>
      <w:r w:rsidR="00053F66" w:rsidRPr="00081356"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  <w:t>Blä</w:t>
      </w:r>
      <w:r w:rsidR="00053F66" w:rsidRPr="00081356">
        <w:rPr>
          <w:rFonts w:ascii="Arial" w:eastAsia="Arial" w:hAnsi="Arial" w:cs="Arial"/>
          <w:spacing w:val="1"/>
          <w:position w:val="-1"/>
          <w:sz w:val="18"/>
          <w:szCs w:val="18"/>
          <w:lang w:val="de-DE"/>
        </w:rPr>
        <w:t>tt</w:t>
      </w:r>
      <w:r w:rsidR="00053F66" w:rsidRPr="00081356">
        <w:rPr>
          <w:rFonts w:ascii="Arial" w:eastAsia="Arial" w:hAnsi="Arial" w:cs="Arial"/>
          <w:position w:val="-1"/>
          <w:sz w:val="18"/>
          <w:szCs w:val="18"/>
          <w:lang w:val="de-DE"/>
        </w:rPr>
        <w:t xml:space="preserve">er </w:t>
      </w:r>
      <w:r w:rsidR="00053F66" w:rsidRPr="00081356"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  <w:t>be</w:t>
      </w:r>
      <w:r w:rsidR="00053F66" w:rsidRPr="00081356">
        <w:rPr>
          <w:rFonts w:ascii="Arial" w:eastAsia="Arial" w:hAnsi="Arial" w:cs="Arial"/>
          <w:spacing w:val="-4"/>
          <w:position w:val="-1"/>
          <w:sz w:val="18"/>
          <w:szCs w:val="18"/>
          <w:lang w:val="de-DE"/>
        </w:rPr>
        <w:t>i</w:t>
      </w:r>
      <w:r w:rsidR="00053F66" w:rsidRPr="00081356">
        <w:rPr>
          <w:rFonts w:ascii="Arial" w:eastAsia="Arial" w:hAnsi="Arial" w:cs="Arial"/>
          <w:spacing w:val="3"/>
          <w:position w:val="-1"/>
          <w:sz w:val="18"/>
          <w:szCs w:val="18"/>
          <w:lang w:val="de-DE"/>
        </w:rPr>
        <w:t>f</w:t>
      </w:r>
      <w:r w:rsidR="00053F66" w:rsidRPr="00081356">
        <w:rPr>
          <w:rFonts w:ascii="Arial" w:eastAsia="Arial" w:hAnsi="Arial" w:cs="Arial"/>
          <w:spacing w:val="-3"/>
          <w:position w:val="-1"/>
          <w:sz w:val="18"/>
          <w:szCs w:val="18"/>
          <w:lang w:val="de-DE"/>
        </w:rPr>
        <w:t>ü</w:t>
      </w:r>
      <w:r w:rsidR="00053F66" w:rsidRPr="00081356">
        <w:rPr>
          <w:rFonts w:ascii="Arial" w:eastAsia="Arial" w:hAnsi="Arial" w:cs="Arial"/>
          <w:spacing w:val="2"/>
          <w:position w:val="-1"/>
          <w:sz w:val="18"/>
          <w:szCs w:val="18"/>
          <w:lang w:val="de-DE"/>
        </w:rPr>
        <w:t>g</w:t>
      </w:r>
      <w:r w:rsidR="00053F66" w:rsidRPr="00081356"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  <w:t>en.</w:t>
      </w:r>
    </w:p>
    <w:p w:rsidR="00E975B8" w:rsidRPr="00081356" w:rsidRDefault="00E975B8" w:rsidP="005C12EA">
      <w:pPr>
        <w:spacing w:after="0" w:line="252" w:lineRule="exact"/>
        <w:ind w:right="24"/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</w:pP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933"/>
        <w:gridCol w:w="1240"/>
        <w:gridCol w:w="1615"/>
        <w:gridCol w:w="1313"/>
        <w:gridCol w:w="1294"/>
        <w:gridCol w:w="1198"/>
        <w:gridCol w:w="1411"/>
        <w:gridCol w:w="1168"/>
      </w:tblGrid>
      <w:tr w:rsidR="00081356" w:rsidRPr="00081356" w:rsidTr="009563CF">
        <w:tc>
          <w:tcPr>
            <w:tcW w:w="579" w:type="dxa"/>
          </w:tcPr>
          <w:p w:rsidR="009563CF" w:rsidRPr="00081356" w:rsidRDefault="009563CF" w:rsidP="00E975B8">
            <w:pPr>
              <w:ind w:right="23"/>
              <w:jc w:val="center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Lfd. Nr.</w:t>
            </w:r>
          </w:p>
        </w:tc>
        <w:tc>
          <w:tcPr>
            <w:tcW w:w="1260" w:type="dxa"/>
          </w:tcPr>
          <w:p w:rsidR="009563CF" w:rsidRPr="00081356" w:rsidRDefault="009563CF" w:rsidP="00E975B8">
            <w:pPr>
              <w:ind w:right="23"/>
              <w:jc w:val="center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Rechnungs-datum</w:t>
            </w:r>
          </w:p>
        </w:tc>
        <w:tc>
          <w:tcPr>
            <w:tcW w:w="1615" w:type="dxa"/>
          </w:tcPr>
          <w:p w:rsidR="009563CF" w:rsidRPr="00081356" w:rsidRDefault="009563CF" w:rsidP="00E975B8">
            <w:pPr>
              <w:ind w:right="23"/>
              <w:jc w:val="center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Kurzbezeichnung von Gewerk oder Bauteil</w:t>
            </w:r>
          </w:p>
        </w:tc>
        <w:tc>
          <w:tcPr>
            <w:tcW w:w="1366" w:type="dxa"/>
          </w:tcPr>
          <w:p w:rsidR="009563CF" w:rsidRPr="00081356" w:rsidRDefault="009563CF" w:rsidP="00E975B8">
            <w:pPr>
              <w:ind w:right="23"/>
              <w:jc w:val="center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Rechnungs-betrag</w:t>
            </w:r>
          </w:p>
        </w:tc>
        <w:tc>
          <w:tcPr>
            <w:tcW w:w="1417" w:type="dxa"/>
          </w:tcPr>
          <w:p w:rsidR="009563CF" w:rsidRPr="00081356" w:rsidRDefault="009563CF" w:rsidP="00E975B8">
            <w:pPr>
              <w:ind w:right="23"/>
              <w:jc w:val="center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Zahlungs-betrag</w:t>
            </w:r>
          </w:p>
        </w:tc>
        <w:tc>
          <w:tcPr>
            <w:tcW w:w="1276" w:type="dxa"/>
          </w:tcPr>
          <w:p w:rsidR="009563CF" w:rsidRPr="00081356" w:rsidRDefault="009563CF" w:rsidP="00E975B8">
            <w:pPr>
              <w:ind w:right="23"/>
              <w:jc w:val="center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Zahlungs-datum</w:t>
            </w:r>
          </w:p>
        </w:tc>
        <w:tc>
          <w:tcPr>
            <w:tcW w:w="1417" w:type="dxa"/>
          </w:tcPr>
          <w:p w:rsidR="009563CF" w:rsidRPr="00081356" w:rsidRDefault="009563CF" w:rsidP="00E975B8">
            <w:pPr>
              <w:ind w:right="23"/>
              <w:jc w:val="center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in Position enthaltene Außenanlagen</w:t>
            </w:r>
          </w:p>
        </w:tc>
        <w:tc>
          <w:tcPr>
            <w:tcW w:w="1242" w:type="dxa"/>
          </w:tcPr>
          <w:p w:rsidR="009563CF" w:rsidRPr="00081356" w:rsidRDefault="009563CF" w:rsidP="00E975B8">
            <w:pPr>
              <w:ind w:right="23"/>
              <w:jc w:val="center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Prüfungs-vermerk</w:t>
            </w:r>
          </w:p>
        </w:tc>
      </w:tr>
      <w:tr w:rsidR="00081356" w:rsidRPr="00081356" w:rsidTr="009563CF">
        <w:tc>
          <w:tcPr>
            <w:tcW w:w="579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615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36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42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</w:tr>
      <w:tr w:rsidR="00081356" w:rsidRPr="00081356" w:rsidTr="009563CF">
        <w:tc>
          <w:tcPr>
            <w:tcW w:w="579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615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36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42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</w:tr>
      <w:tr w:rsidR="00081356" w:rsidRPr="00081356" w:rsidTr="009563CF">
        <w:tc>
          <w:tcPr>
            <w:tcW w:w="579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615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36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42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</w:tr>
      <w:tr w:rsidR="00081356" w:rsidRPr="00081356" w:rsidTr="009563CF">
        <w:tc>
          <w:tcPr>
            <w:tcW w:w="579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615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36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42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</w:tr>
      <w:tr w:rsidR="00081356" w:rsidRPr="00081356" w:rsidTr="009563CF">
        <w:tc>
          <w:tcPr>
            <w:tcW w:w="579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615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36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42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</w:tr>
      <w:tr w:rsidR="00081356" w:rsidRPr="00081356" w:rsidTr="0066112E">
        <w:tc>
          <w:tcPr>
            <w:tcW w:w="579" w:type="dxa"/>
            <w:tcBorders>
              <w:bottom w:val="single" w:sz="4" w:space="0" w:color="auto"/>
            </w:tcBorders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615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36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42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</w:tr>
      <w:tr w:rsidR="00081356" w:rsidRPr="00081356" w:rsidTr="00265738">
        <w:tc>
          <w:tcPr>
            <w:tcW w:w="579" w:type="dxa"/>
            <w:tcBorders>
              <w:bottom w:val="single" w:sz="4" w:space="0" w:color="auto"/>
            </w:tcBorders>
          </w:tcPr>
          <w:p w:rsidR="009563CF" w:rsidRPr="00081356" w:rsidRDefault="0066112E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Übertrag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36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42" w:type="dxa"/>
          </w:tcPr>
          <w:p w:rsidR="009563CF" w:rsidRPr="00081356" w:rsidRDefault="009563CF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</w:tr>
      <w:tr w:rsidR="0066112E" w:rsidRPr="00081356" w:rsidTr="00265738"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112E" w:rsidRPr="00081356" w:rsidRDefault="0066112E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112E" w:rsidRPr="00081356" w:rsidRDefault="0066112E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</w:tcBorders>
          </w:tcPr>
          <w:p w:rsidR="0066112E" w:rsidRPr="00081356" w:rsidRDefault="00265738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  <w:r w:rsidRPr="00081356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  <w:t>Gesamt</w:t>
            </w:r>
          </w:p>
        </w:tc>
        <w:tc>
          <w:tcPr>
            <w:tcW w:w="1366" w:type="dxa"/>
          </w:tcPr>
          <w:p w:rsidR="0066112E" w:rsidRPr="00081356" w:rsidRDefault="0066112E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66112E" w:rsidRPr="00081356" w:rsidRDefault="0066112E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:rsidR="0066112E" w:rsidRPr="00081356" w:rsidRDefault="0066112E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417" w:type="dxa"/>
          </w:tcPr>
          <w:p w:rsidR="0066112E" w:rsidRPr="00081356" w:rsidRDefault="0066112E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  <w:tc>
          <w:tcPr>
            <w:tcW w:w="1242" w:type="dxa"/>
          </w:tcPr>
          <w:p w:rsidR="0066112E" w:rsidRPr="00081356" w:rsidRDefault="0066112E" w:rsidP="005C12EA">
            <w:pPr>
              <w:spacing w:line="252" w:lineRule="exact"/>
              <w:ind w:right="24"/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de-DE"/>
              </w:rPr>
            </w:pPr>
          </w:p>
        </w:tc>
      </w:tr>
    </w:tbl>
    <w:p w:rsidR="0066112E" w:rsidRPr="00081356" w:rsidRDefault="0066112E" w:rsidP="005C12EA">
      <w:pPr>
        <w:spacing w:after="0" w:line="252" w:lineRule="exact"/>
        <w:ind w:right="24"/>
        <w:rPr>
          <w:rFonts w:ascii="Arial" w:eastAsia="Arial" w:hAnsi="Arial" w:cs="Arial"/>
          <w:spacing w:val="-1"/>
          <w:position w:val="-1"/>
          <w:sz w:val="18"/>
          <w:szCs w:val="18"/>
          <w:lang w:val="de-DE"/>
        </w:rPr>
      </w:pPr>
    </w:p>
    <w:p w:rsidR="00401508" w:rsidRPr="00081356" w:rsidRDefault="00401508" w:rsidP="005C12EA">
      <w:pPr>
        <w:spacing w:after="0" w:line="200" w:lineRule="exact"/>
        <w:rPr>
          <w:rFonts w:ascii="Arial" w:hAnsi="Arial" w:cs="Arial"/>
          <w:sz w:val="18"/>
          <w:szCs w:val="18"/>
          <w:lang w:val="de-DE"/>
        </w:rPr>
      </w:pPr>
    </w:p>
    <w:p w:rsidR="005F6602" w:rsidRPr="00081356" w:rsidRDefault="00A86D69" w:rsidP="00A04D9F">
      <w:pPr>
        <w:tabs>
          <w:tab w:val="left" w:pos="567"/>
          <w:tab w:val="left" w:pos="1265"/>
        </w:tabs>
        <w:spacing w:before="39" w:after="0" w:line="240" w:lineRule="auto"/>
        <w:ind w:left="567" w:right="-23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7EE708" wp14:editId="09721738">
                <wp:simplePos x="0" y="0"/>
                <wp:positionH relativeFrom="column">
                  <wp:posOffset>104554</wp:posOffset>
                </wp:positionH>
                <wp:positionV relativeFrom="paragraph">
                  <wp:posOffset>23495</wp:posOffset>
                </wp:positionV>
                <wp:extent cx="163830" cy="154305"/>
                <wp:effectExtent l="0" t="0" r="26670" b="17145"/>
                <wp:wrapNone/>
                <wp:docPr id="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602" w:rsidRPr="00575168" w:rsidRDefault="005F6602" w:rsidP="005F6602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8.25pt;margin-top:1.85pt;width:12.9pt;height:12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">
                <v:textbox>
                  <w:txbxContent>
                    <w:p w:rsidR="005F6602" w:rsidRPr="00575168" w:rsidRDefault="005F6602" w:rsidP="005F6602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733" w:rsidRPr="00081356">
        <w:rPr>
          <w:rFonts w:ascii="Arial" w:eastAsia="Arial" w:hAnsi="Arial" w:cs="Arial"/>
          <w:sz w:val="18"/>
          <w:szCs w:val="18"/>
          <w:lang w:val="de-DE"/>
        </w:rPr>
        <w:t>W</w:t>
      </w:r>
      <w:r w:rsidR="005F6602" w:rsidRPr="00081356">
        <w:rPr>
          <w:rFonts w:ascii="Arial" w:eastAsia="Arial" w:hAnsi="Arial" w:cs="Arial"/>
          <w:sz w:val="18"/>
          <w:szCs w:val="18"/>
          <w:lang w:val="de-DE"/>
        </w:rPr>
        <w:t>egen Insolvenz des Bauträgers ist die Vorlage der Schlussrechnung nicht möglich (</w:t>
      </w:r>
      <w:r w:rsidR="0092291B" w:rsidRPr="00081356">
        <w:rPr>
          <w:rFonts w:ascii="Arial" w:eastAsia="Arial" w:hAnsi="Arial" w:cs="Arial"/>
          <w:sz w:val="18"/>
          <w:szCs w:val="18"/>
          <w:lang w:val="de-DE"/>
        </w:rPr>
        <w:t xml:space="preserve">Gutachten eines </w:t>
      </w:r>
      <w:r w:rsidR="00A04D9F" w:rsidRPr="00081356">
        <w:rPr>
          <w:rFonts w:ascii="Arial" w:eastAsia="Arial" w:hAnsi="Arial" w:cs="Arial"/>
          <w:sz w:val="18"/>
          <w:szCs w:val="18"/>
          <w:lang w:val="de-DE"/>
        </w:rPr>
        <w:t>Bausachverstä</w:t>
      </w:r>
      <w:r w:rsidR="00A04D9F" w:rsidRPr="00081356">
        <w:rPr>
          <w:rFonts w:ascii="Arial" w:eastAsia="Arial" w:hAnsi="Arial" w:cs="Arial"/>
          <w:sz w:val="18"/>
          <w:szCs w:val="18"/>
          <w:lang w:val="de-DE"/>
        </w:rPr>
        <w:t>n</w:t>
      </w:r>
      <w:r w:rsidR="0092291B" w:rsidRPr="00081356">
        <w:rPr>
          <w:rFonts w:ascii="Arial" w:eastAsia="Arial" w:hAnsi="Arial" w:cs="Arial"/>
          <w:sz w:val="18"/>
          <w:szCs w:val="18"/>
          <w:lang w:val="de-DE"/>
        </w:rPr>
        <w:t>digen</w:t>
      </w:r>
      <w:r w:rsidR="00A04D9F" w:rsidRPr="00081356">
        <w:rPr>
          <w:rFonts w:ascii="Arial" w:eastAsia="Arial" w:hAnsi="Arial" w:cs="Arial"/>
          <w:sz w:val="18"/>
          <w:szCs w:val="18"/>
          <w:lang w:val="de-DE"/>
        </w:rPr>
        <w:t xml:space="preserve"> sowie </w:t>
      </w:r>
      <w:r w:rsidR="005F6602" w:rsidRPr="00081356">
        <w:rPr>
          <w:rFonts w:ascii="Arial" w:eastAsia="Arial" w:hAnsi="Arial" w:cs="Arial"/>
          <w:sz w:val="18"/>
          <w:szCs w:val="18"/>
          <w:lang w:val="de-DE"/>
        </w:rPr>
        <w:t>Nachweis/Beleg für Insolvenz sind beigefügt).</w:t>
      </w:r>
    </w:p>
    <w:p w:rsidR="00A04D9F" w:rsidRPr="00081356" w:rsidRDefault="00A04D9F" w:rsidP="00A828B3">
      <w:pPr>
        <w:tabs>
          <w:tab w:val="left" w:pos="1265"/>
        </w:tabs>
        <w:spacing w:before="39" w:after="0" w:line="240" w:lineRule="auto"/>
        <w:ind w:right="-23"/>
        <w:rPr>
          <w:rFonts w:ascii="Arial" w:eastAsia="Arial" w:hAnsi="Arial" w:cs="Arial"/>
          <w:sz w:val="18"/>
          <w:szCs w:val="18"/>
          <w:lang w:val="de-DE"/>
        </w:rPr>
      </w:pPr>
    </w:p>
    <w:p w:rsidR="005F6602" w:rsidRPr="00081356" w:rsidRDefault="00A04D9F" w:rsidP="00A828B3">
      <w:pPr>
        <w:tabs>
          <w:tab w:val="left" w:pos="1265"/>
        </w:tabs>
        <w:spacing w:before="39" w:after="0" w:line="240" w:lineRule="auto"/>
        <w:ind w:right="-23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8F175D0" wp14:editId="6241AEC9">
                <wp:simplePos x="0" y="0"/>
                <wp:positionH relativeFrom="column">
                  <wp:posOffset>83820</wp:posOffset>
                </wp:positionH>
                <wp:positionV relativeFrom="paragraph">
                  <wp:posOffset>3810</wp:posOffset>
                </wp:positionV>
                <wp:extent cx="163830" cy="167005"/>
                <wp:effectExtent l="0" t="0" r="26670" b="23495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602" w:rsidRPr="00575168" w:rsidRDefault="005F6602" w:rsidP="005F6602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.6pt;margin-top:.3pt;width:12.9pt;height:13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">
                <v:textbox>
                  <w:txbxContent>
                    <w:p w:rsidR="005F6602" w:rsidRPr="00575168" w:rsidRDefault="005F6602" w:rsidP="005F6602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6602" w:rsidRPr="00081356">
        <w:rPr>
          <w:rFonts w:ascii="Arial" w:eastAsia="Arial" w:hAnsi="Arial" w:cs="Arial"/>
          <w:sz w:val="18"/>
          <w:szCs w:val="18"/>
          <w:lang w:val="de-DE"/>
        </w:rPr>
        <w:t xml:space="preserve">            Antragsteller ist vorsteuerabzugsberechtigt</w:t>
      </w:r>
      <w:r w:rsidR="00E258F9" w:rsidRPr="00081356">
        <w:rPr>
          <w:rFonts w:ascii="Arial" w:eastAsia="Arial" w:hAnsi="Arial" w:cs="Arial"/>
          <w:sz w:val="18"/>
          <w:szCs w:val="18"/>
          <w:lang w:val="de-DE"/>
        </w:rPr>
        <w:t>.</w:t>
      </w:r>
      <w:r w:rsidR="005F6602" w:rsidRPr="00081356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bookmarkStart w:id="0" w:name="_GoBack"/>
      <w:bookmarkEnd w:id="0"/>
    </w:p>
    <w:p w:rsidR="00A828B3" w:rsidRPr="00081356" w:rsidRDefault="00A828B3" w:rsidP="00A828B3">
      <w:pPr>
        <w:tabs>
          <w:tab w:val="left" w:pos="1265"/>
        </w:tabs>
        <w:spacing w:before="39" w:after="0" w:line="240" w:lineRule="auto"/>
        <w:ind w:right="-23"/>
        <w:rPr>
          <w:rFonts w:ascii="Arial" w:eastAsia="Arial" w:hAnsi="Arial" w:cs="Arial"/>
          <w:sz w:val="18"/>
          <w:szCs w:val="18"/>
          <w:lang w:val="de-DE"/>
        </w:rPr>
      </w:pPr>
    </w:p>
    <w:p w:rsidR="00A828B3" w:rsidRPr="00081356" w:rsidRDefault="00A828B3" w:rsidP="00A828B3">
      <w:pPr>
        <w:tabs>
          <w:tab w:val="left" w:pos="1265"/>
        </w:tabs>
        <w:spacing w:before="39" w:after="0" w:line="240" w:lineRule="auto"/>
        <w:ind w:right="-23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CDB4963" wp14:editId="539B11D0">
                <wp:simplePos x="0" y="0"/>
                <wp:positionH relativeFrom="column">
                  <wp:posOffset>84455</wp:posOffset>
                </wp:positionH>
                <wp:positionV relativeFrom="paragraph">
                  <wp:posOffset>15240</wp:posOffset>
                </wp:positionV>
                <wp:extent cx="163830" cy="167005"/>
                <wp:effectExtent l="0" t="0" r="26670" b="23495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B3" w:rsidRPr="00575168" w:rsidRDefault="00A828B3" w:rsidP="00A828B3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.65pt;margin-top:1.2pt;width:12.9pt;height:13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">
                <v:textbox>
                  <w:txbxContent>
                    <w:p w:rsidR="00A828B3" w:rsidRPr="00575168" w:rsidRDefault="00A828B3" w:rsidP="00A828B3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            An die Finanzbehörde abgeführte Umsatzsteuer nach § 13b UStG: ______ € (Nachweise sind beigefügt)</w:t>
      </w:r>
      <w:r w:rsidR="00E258F9" w:rsidRPr="00081356">
        <w:rPr>
          <w:rFonts w:ascii="Arial" w:eastAsia="Arial" w:hAnsi="Arial" w:cs="Arial"/>
          <w:sz w:val="18"/>
          <w:szCs w:val="18"/>
          <w:lang w:val="de-DE"/>
        </w:rPr>
        <w:t>.</w:t>
      </w: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 </w:t>
      </w:r>
    </w:p>
    <w:p w:rsidR="00A828B3" w:rsidRPr="00081356" w:rsidRDefault="00A828B3" w:rsidP="003510C7">
      <w:pPr>
        <w:tabs>
          <w:tab w:val="left" w:pos="1265"/>
        </w:tabs>
        <w:spacing w:before="39" w:after="0" w:line="240" w:lineRule="auto"/>
        <w:ind w:right="-23"/>
        <w:jc w:val="center"/>
        <w:rPr>
          <w:rFonts w:ascii="Arial" w:eastAsia="Arial" w:hAnsi="Arial" w:cs="Arial"/>
          <w:sz w:val="18"/>
          <w:szCs w:val="18"/>
          <w:lang w:val="de-DE"/>
        </w:rPr>
      </w:pPr>
    </w:p>
    <w:p w:rsidR="00B70F3E" w:rsidRPr="00081356" w:rsidRDefault="00A86D69" w:rsidP="005C12EA">
      <w:pPr>
        <w:spacing w:after="0" w:line="200" w:lineRule="exact"/>
        <w:rPr>
          <w:rFonts w:ascii="Arial" w:hAnsi="Arial" w:cs="Arial"/>
          <w:sz w:val="18"/>
          <w:szCs w:val="18"/>
          <w:lang w:val="de-DE"/>
        </w:rPr>
      </w:pPr>
      <w:r w:rsidRPr="00081356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F0730E6" wp14:editId="51EBEDAD">
                <wp:simplePos x="0" y="0"/>
                <wp:positionH relativeFrom="page">
                  <wp:posOffset>7019290</wp:posOffset>
                </wp:positionH>
                <wp:positionV relativeFrom="page">
                  <wp:posOffset>2016125</wp:posOffset>
                </wp:positionV>
                <wp:extent cx="1270" cy="330835"/>
                <wp:effectExtent l="8890" t="6350" r="8890" b="5715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30835"/>
                          <a:chOff x="11054" y="3175"/>
                          <a:chExt cx="2" cy="521"/>
                        </a:xfrm>
                      </wpg:grpSpPr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11054" y="3175"/>
                            <a:ext cx="2" cy="521"/>
                          </a:xfrm>
                          <a:custGeom>
                            <a:avLst/>
                            <a:gdLst>
                              <a:gd name="T0" fmla="+- 0 3175 3175"/>
                              <a:gd name="T1" fmla="*/ 3175 h 521"/>
                              <a:gd name="T2" fmla="+- 0 3696 3175"/>
                              <a:gd name="T3" fmla="*/ 3696 h 52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21">
                                <a:moveTo>
                                  <a:pt x="0" y="0"/>
                                </a:moveTo>
                                <a:lnTo>
                                  <a:pt x="0" y="52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552.7pt;margin-top:158.75pt;width:.1pt;height:26.05pt;z-index:-251654656;mso-position-horizontal-relative:page;mso-position-vertical-relative:page" coordorigin="11054,3175" coordsize="2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">
                <v:shape id="Freeform 30" o:spid="_x0000_s1027" style="position:absolute;left:11054;top:3175;width:2;height:521;visibility:visible;mso-wrap-style:square;v-text-anchor:top" coordsize="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xx/sUA&#10;AADbAAAADwAAAGRycy9kb3ducmV2LnhtbESPQWvCQBSE70L/w/IK3nSjhdJGN8FqWzzoobZ4fmSf&#10;2dTs25BdY+qvdwuCx2FmvmHmeW9r0VHrK8cKJuMEBHHhdMWlgp/vj9ELCB+QNdaOScEfecizh8Ec&#10;U+3O/EXdLpQiQtinqMCE0KRS+sKQRT92DXH0Dq61GKJsS6lbPEe4reU0SZ6lxYrjgsGGloaK4+5k&#10;FSzef83x02wuW/+2969dvV91PFVq+NgvZiAC9eEevrXXWsHTBP6/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HH+xQAAANsAAAAPAAAAAAAAAAAAAAAAAJgCAABkcnMv&#10;ZG93bnJldi54bWxQSwUGAAAAAAQABAD1AAAAigMAAAAA&#10;" path="m,l,521e" filled="f" strokeweight=".58pt">
                  <v:path arrowok="t" o:connecttype="custom" o:connectlocs="0,3175;0,3696" o:connectangles="0,0"/>
                </v:shape>
                <w10:wrap anchorx="page" anchory="page"/>
              </v:group>
            </w:pict>
          </mc:Fallback>
        </mc:AlternateContent>
      </w:r>
      <w:r w:rsidRPr="00081356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6309E4EE" wp14:editId="0DA06B8F">
                <wp:simplePos x="0" y="0"/>
                <wp:positionH relativeFrom="page">
                  <wp:posOffset>7019290</wp:posOffset>
                </wp:positionH>
                <wp:positionV relativeFrom="page">
                  <wp:posOffset>4309745</wp:posOffset>
                </wp:positionV>
                <wp:extent cx="1270" cy="804545"/>
                <wp:effectExtent l="8890" t="13970" r="8890" b="1016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04545"/>
                          <a:chOff x="11054" y="6787"/>
                          <a:chExt cx="2" cy="1267"/>
                        </a:xfrm>
                      </wpg:grpSpPr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11054" y="6787"/>
                            <a:ext cx="2" cy="1267"/>
                          </a:xfrm>
                          <a:custGeom>
                            <a:avLst/>
                            <a:gdLst>
                              <a:gd name="T0" fmla="+- 0 6787 6787"/>
                              <a:gd name="T1" fmla="*/ 6787 h 1267"/>
                              <a:gd name="T2" fmla="+- 0 8054 6787"/>
                              <a:gd name="T3" fmla="*/ 8054 h 126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67">
                                <a:moveTo>
                                  <a:pt x="0" y="0"/>
                                </a:moveTo>
                                <a:lnTo>
                                  <a:pt x="0" y="126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552.7pt;margin-top:339.35pt;width:.1pt;height:63.35pt;z-index:-251652608;mso-position-horizontal-relative:page;mso-position-vertical-relative:page" coordorigin="11054,6787" coordsize="2,1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">
                <v:shape id="Freeform 28" o:spid="_x0000_s1027" style="position:absolute;left:11054;top:6787;width:2;height:1267;visibility:visible;mso-wrap-style:square;v-text-anchor:top" coordsize="2,1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Qw8AA&#10;AADbAAAADwAAAGRycy9kb3ducmV2LnhtbESP0YrCMBRE3wX/IVzBN03tg7jVKCKICrK46gdcm2tb&#10;bG5KErX+/UYQfBxm5gwzW7SmFg9yvrKsYDRMQBDnVldcKDif1oMJCB+QNdaWScGLPCzm3c4MM22f&#10;/EePYyhEhLDPUEEZQpNJ6fOSDPqhbYijd7XOYIjSFVI7fEa4qWWaJGNpsOK4UGJDq5Ly2/FuFKAb&#10;u83EVOnOXn4va7ZFvZcHpfq9djkFEagN3/CnvdUK0h94f4k/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xQw8AAAADbAAAADwAAAAAAAAAAAAAAAACYAgAAZHJzL2Rvd25y&#10;ZXYueG1sUEsFBgAAAAAEAAQA9QAAAIUDAAAAAA==&#10;" path="m,l,1267e" filled="f" strokeweight=".58pt">
                  <v:path arrowok="t" o:connecttype="custom" o:connectlocs="0,6787;0,8054" o:connectangles="0,0"/>
                </v:shape>
                <w10:wrap anchorx="page" anchory="page"/>
              </v:group>
            </w:pict>
          </mc:Fallback>
        </mc:AlternateContent>
      </w:r>
    </w:p>
    <w:p w:rsidR="007F355F" w:rsidRPr="00081356" w:rsidRDefault="007F355F" w:rsidP="006517AA">
      <w:pPr>
        <w:pStyle w:val="Listenabsatz"/>
        <w:numPr>
          <w:ilvl w:val="0"/>
          <w:numId w:val="1"/>
        </w:num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  <w:r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>Funktionsträgergebühren im Sinne des BMF-Schreiben</w:t>
      </w:r>
      <w:r w:rsidR="006D4733"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>s</w:t>
      </w:r>
      <w:r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 xml:space="preserve"> vom 20. Oktober 2003 </w:t>
      </w:r>
      <w:r w:rsidR="00A828B3"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 xml:space="preserve">(BStBl. l 2003 S. </w:t>
      </w:r>
      <w:r w:rsidR="00E371DB"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 xml:space="preserve">546) </w:t>
      </w:r>
    </w:p>
    <w:p w:rsidR="007F355F" w:rsidRPr="00A04D9F" w:rsidRDefault="007F355F" w:rsidP="007F355F">
      <w:pPr>
        <w:pStyle w:val="Listenabsatz"/>
        <w:spacing w:before="39" w:after="0" w:line="240" w:lineRule="auto"/>
        <w:ind w:left="479"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5E4B1268" wp14:editId="010E083C">
                <wp:simplePos x="0" y="0"/>
                <wp:positionH relativeFrom="page">
                  <wp:posOffset>636105</wp:posOffset>
                </wp:positionH>
                <wp:positionV relativeFrom="paragraph">
                  <wp:posOffset>64632</wp:posOffset>
                </wp:positionV>
                <wp:extent cx="6384898" cy="5565913"/>
                <wp:effectExtent l="0" t="0" r="16510" b="15875"/>
                <wp:wrapNone/>
                <wp:docPr id="301" name="Textfeld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898" cy="5565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2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24"/>
                              <w:gridCol w:w="1417"/>
                              <w:gridCol w:w="1418"/>
                              <w:gridCol w:w="1276"/>
                              <w:gridCol w:w="1275"/>
                            </w:tblGrid>
                            <w:tr w:rsidR="007F355F" w:rsidRPr="00E371DB" w:rsidTr="003510C7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4824" w:type="dxa"/>
                                  <w:tcBorders>
                                    <w:top w:val="single" w:sz="4" w:space="0" w:color="1F1F1F"/>
                                    <w:left w:val="single" w:sz="4" w:space="0" w:color="0C0C0C"/>
                                    <w:bottom w:val="single" w:sz="3" w:space="0" w:color="232323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4F4F0E">
                                  <w:pPr>
                                    <w:spacing w:before="32" w:after="0" w:line="240" w:lineRule="auto"/>
                                    <w:ind w:right="-51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</w:rPr>
                                    <w:t>Gebühren</w:t>
                                  </w:r>
                                  <w:proofErr w:type="spellEnd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</w:rPr>
                                    <w:t>Kosten</w:t>
                                  </w:r>
                                  <w:proofErr w:type="spellEnd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</w:rPr>
                                    <w:t xml:space="preserve"> für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1F1F1F"/>
                                    <w:left w:val="single" w:sz="3" w:space="0" w:color="0C0C0C"/>
                                    <w:bottom w:val="single" w:sz="3" w:space="0" w:color="232323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 w:rsidP="004F4F0E">
                                  <w:pPr>
                                    <w:spacing w:before="32" w:after="0" w:line="240" w:lineRule="auto"/>
                                    <w:ind w:left="393" w:right="-51" w:hanging="154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4"/>
                                      <w:w w:val="96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8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"/>
                                      <w:w w:val="108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3"/>
                                      <w:sz w:val="18"/>
                                      <w:szCs w:val="18"/>
                                    </w:rPr>
                                    <w:t>hnu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4"/>
                                      <w:w w:val="103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9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5"/>
                                      <w:w w:val="109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proofErr w:type="spellEnd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26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1"/>
                                      <w:sz w:val="18"/>
                                      <w:szCs w:val="18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1F1F1F"/>
                                    <w:left w:val="single" w:sz="3" w:space="0" w:color="0F0F0F"/>
                                    <w:bottom w:val="single" w:sz="3" w:space="0" w:color="232323"/>
                                    <w:right w:val="single" w:sz="3" w:space="0" w:color="1F1F1F"/>
                                  </w:tcBorders>
                                </w:tcPr>
                                <w:p w:rsidR="007F355F" w:rsidRPr="00AF6669" w:rsidRDefault="007F355F" w:rsidP="004F4F0E">
                                  <w:pPr>
                                    <w:spacing w:before="67" w:after="0" w:line="144" w:lineRule="exact"/>
                                    <w:ind w:left="403" w:right="-51" w:hanging="163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4"/>
                                      <w:w w:val="96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95"/>
                                      <w:sz w:val="18"/>
                                      <w:szCs w:val="18"/>
                                    </w:rPr>
                                    <w:t>echnungs-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1"/>
                                      <w:sz w:val="18"/>
                                      <w:szCs w:val="18"/>
                                    </w:rPr>
                                    <w:t>betrag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1F1F1F"/>
                                    <w:left w:val="single" w:sz="3" w:space="0" w:color="1F1F1F"/>
                                    <w:bottom w:val="single" w:sz="4" w:space="0" w:color="auto"/>
                                    <w:right w:val="single" w:sz="3" w:space="0" w:color="232323"/>
                                  </w:tcBorders>
                                </w:tcPr>
                                <w:p w:rsidR="007F355F" w:rsidRPr="00AF6669" w:rsidRDefault="007F355F" w:rsidP="004F4F0E">
                                  <w:pPr>
                                    <w:spacing w:before="59" w:after="0" w:line="154" w:lineRule="exact"/>
                                    <w:ind w:left="403" w:right="-51" w:hanging="125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  <w:t>Zah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5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</w:rPr>
                                    <w:t>ungs-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3"/>
                                      <w:sz w:val="18"/>
                                      <w:szCs w:val="18"/>
                                    </w:rPr>
                                    <w:t>betrag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1F1F1F"/>
                                    <w:left w:val="single" w:sz="3" w:space="0" w:color="232323"/>
                                    <w:bottom w:val="single" w:sz="4" w:space="0" w:color="auto"/>
                                    <w:right w:val="single" w:sz="7" w:space="0" w:color="545454"/>
                                  </w:tcBorders>
                                </w:tcPr>
                                <w:p w:rsidR="007F355F" w:rsidRPr="00AF6669" w:rsidRDefault="0006376A">
                                  <w:pPr>
                                    <w:spacing w:before="59" w:after="0" w:line="154" w:lineRule="exact"/>
                                    <w:ind w:left="393" w:right="-51" w:hanging="115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  <w:t>Zahlungs</w:t>
                                  </w:r>
                                  <w:proofErr w:type="spellEnd"/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  <w:t>-datum</w:t>
                                  </w: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spacing w:before="32" w:after="0" w:line="240" w:lineRule="auto"/>
                                    <w:ind w:left="58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Zinsen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9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der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3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Zwischen-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3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und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0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>Endfinanzierung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spacing w:before="32" w:after="0" w:line="240" w:lineRule="auto"/>
                                    <w:ind w:left="67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Vorauszahlung</w:t>
                                  </w:r>
                                  <w:proofErr w:type="spellEnd"/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vo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Schuldzinsen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spacing w:before="32" w:after="0" w:line="240" w:lineRule="auto"/>
                                    <w:ind w:left="58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Zinsfreistellungsgebühren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4F4F0E">
                                  <w:pPr>
                                    <w:spacing w:before="32" w:after="0" w:line="240" w:lineRule="auto"/>
                                    <w:ind w:left="58" w:right="-51" w:firstLine="10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8"/>
                                      <w:sz w:val="18"/>
                                      <w:szCs w:val="18"/>
                                      <w:lang w:val="de-DE"/>
                                    </w:rPr>
                                    <w:t>Damnum,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0"/>
                                      <w:w w:val="108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Disagi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7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o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78"/>
                                      <w:sz w:val="18"/>
                                      <w:szCs w:val="18"/>
                                      <w:lang w:val="de-DE"/>
                                    </w:rPr>
                                    <w:t>,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0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Bearb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6"/>
                                      <w:sz w:val="18"/>
                                      <w:szCs w:val="18"/>
                                      <w:lang w:val="de-DE"/>
                                    </w:rPr>
                                    <w:t>i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9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1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5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5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9"/>
                                      <w:sz w:val="18"/>
                                      <w:szCs w:val="18"/>
                                      <w:lang w:val="de-DE"/>
                                    </w:rPr>
                                    <w:t>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nd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6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Auszahlungs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büh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4"/>
                                      <w:w w:val="96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"/>
                                      <w:w w:val="117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79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82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C1C1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C1C1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C1C1C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C1C1C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spacing w:before="32" w:after="0" w:line="240" w:lineRule="auto"/>
                                    <w:ind w:left="77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w w:val="8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7"/>
                                      <w:sz w:val="18"/>
                                      <w:szCs w:val="18"/>
                                    </w:rPr>
                                    <w:t>os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w w:val="7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proofErr w:type="spellEnd"/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  <w:t>der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</w:rPr>
                                    <w:t>Darlehenssicherung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C1C1C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C1C1C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39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4F4F0E">
                                  <w:pPr>
                                    <w:spacing w:before="41" w:after="0" w:line="164" w:lineRule="exact"/>
                                    <w:ind w:left="67" w:right="-51" w:hanging="10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1"/>
                                      <w:sz w:val="18"/>
                                      <w:szCs w:val="18"/>
                                      <w:lang w:val="de-DE"/>
                                    </w:rPr>
                                    <w:t>Garanti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2"/>
                                      <w:w w:val="111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1"/>
                                      <w:sz w:val="18"/>
                                      <w:szCs w:val="18"/>
                                      <w:lang w:val="de-DE"/>
                                    </w:rPr>
                                    <w:t>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w w:val="111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und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2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Bü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4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gs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8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c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haf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sgebüh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4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en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2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im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3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4"/>
                                      <w:sz w:val="18"/>
                                      <w:szCs w:val="18"/>
                                      <w:lang w:val="de-DE"/>
                                    </w:rPr>
                                    <w:t>Z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8"/>
                                      <w:sz w:val="18"/>
                                      <w:szCs w:val="18"/>
                                      <w:lang w:val="de-DE"/>
                                    </w:rPr>
                                    <w:t>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sammen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hang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mit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6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der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3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Vermietung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9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bzw.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2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>Fi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"/>
                                      <w:w w:val="107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an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z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8"/>
                                      <w:w w:val="85"/>
                                      <w:sz w:val="18"/>
                                      <w:szCs w:val="18"/>
                                      <w:lang w:val="de-DE"/>
                                    </w:rPr>
                                    <w:t>i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1"/>
                                      <w:sz w:val="18"/>
                                      <w:szCs w:val="18"/>
                                      <w:lang w:val="de-DE"/>
                                    </w:rPr>
                                    <w:t>erung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86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339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7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7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7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39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4F4F0E">
                                  <w:pPr>
                                    <w:spacing w:before="23" w:after="0" w:line="240" w:lineRule="auto"/>
                                    <w:ind w:left="67" w:right="-51" w:hanging="10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Gebühren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im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Z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"/>
                                      <w:sz w:val="18"/>
                                      <w:szCs w:val="18"/>
                                      <w:lang w:val="de-DE"/>
                                    </w:rPr>
                                    <w:t>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sammen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4"/>
                                      <w:w w:val="92"/>
                                      <w:sz w:val="18"/>
                                      <w:szCs w:val="18"/>
                                      <w:lang w:val="de-DE"/>
                                    </w:rPr>
                                    <w:t>h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5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0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mit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6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der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3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Zwischen-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bzw.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1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  <w:lang w:val="de-DE"/>
                                    </w:rPr>
                                    <w:t>Endfinanzierung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82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4F4F0E">
                                  <w:pPr>
                                    <w:spacing w:before="32" w:after="0" w:line="240" w:lineRule="auto"/>
                                    <w:ind w:left="67" w:right="-51" w:hanging="10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Gebühren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für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0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die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9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Vermit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8"/>
                                      <w:sz w:val="18"/>
                                      <w:szCs w:val="18"/>
                                      <w:lang w:val="de-DE"/>
                                    </w:rPr>
                                    <w:t>l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ung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3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des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8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Objekts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0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oder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7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99"/>
                                      <w:sz w:val="18"/>
                                      <w:szCs w:val="18"/>
                                      <w:lang w:val="de-DE"/>
                                    </w:rPr>
                                    <w:t>Eige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2"/>
                                      <w:sz w:val="18"/>
                                      <w:szCs w:val="18"/>
                                      <w:lang w:val="de-DE"/>
                                    </w:rPr>
                                    <w:t>k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2"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2"/>
                                      <w:sz w:val="18"/>
                                      <w:szCs w:val="18"/>
                                      <w:lang w:val="de-DE"/>
                                    </w:rPr>
                                    <w:t>pitals und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2"/>
                                      <w:w w:val="112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des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Treuhandauftrags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82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202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7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7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7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spacing w:before="32" w:after="0" w:line="240" w:lineRule="auto"/>
                                    <w:ind w:left="58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  <w:t>Absch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5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2"/>
                                      <w:sz w:val="18"/>
                                      <w:szCs w:val="18"/>
                                    </w:rPr>
                                    <w:t>ussgeb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3"/>
                                      <w:sz w:val="18"/>
                                      <w:szCs w:val="18"/>
                                    </w:rPr>
                                    <w:t>ü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2"/>
                                      <w:sz w:val="18"/>
                                      <w:szCs w:val="18"/>
                                    </w:rPr>
                                    <w:t>hren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7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7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7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39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6D4733">
                                  <w:pPr>
                                    <w:spacing w:before="32" w:after="0" w:line="240" w:lineRule="auto"/>
                                    <w:ind w:left="58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3"/>
                                      <w:sz w:val="18"/>
                                      <w:szCs w:val="18"/>
                                      <w:lang w:val="de-DE"/>
                                    </w:rPr>
                                    <w:t>Cou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9"/>
                                      <w:w w:val="114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5"/>
                                      <w:w w:val="94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ag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6"/>
                                      <w:w w:val="105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78"/>
                                      <w:sz w:val="18"/>
                                      <w:szCs w:val="18"/>
                                      <w:lang w:val="de-DE"/>
                                    </w:rPr>
                                    <w:t>,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8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Agi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8"/>
                                      <w:sz w:val="18"/>
                                      <w:szCs w:val="18"/>
                                      <w:lang w:val="de-DE"/>
                                    </w:rPr>
                                    <w:t>o</w:t>
                                  </w:r>
                                  <w:r w:rsidR="006D4733"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,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2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2"/>
                                      <w:sz w:val="18"/>
                                      <w:szCs w:val="18"/>
                                      <w:lang w:val="de-DE"/>
                                    </w:rPr>
                                    <w:t>Beratung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5"/>
                                      <w:w w:val="102"/>
                                      <w:sz w:val="18"/>
                                      <w:szCs w:val="18"/>
                                      <w:lang w:val="de-DE"/>
                                    </w:rPr>
                                    <w:t>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2"/>
                                      <w:sz w:val="18"/>
                                      <w:szCs w:val="18"/>
                                      <w:lang w:val="de-DE"/>
                                    </w:rPr>
                                    <w:t>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"/>
                                      <w:w w:val="102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und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0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Bearbeitungsgebühren sowie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27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Platzierungsgarantiegebühren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91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232323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232323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232323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spacing w:before="42" w:after="0" w:line="240" w:lineRule="auto"/>
                                    <w:ind w:left="67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6"/>
                                      <w:w w:val="89"/>
                                      <w:sz w:val="18"/>
                                      <w:szCs w:val="18"/>
                                      <w:lang w:val="de-DE"/>
                                    </w:rPr>
                                    <w:t>K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7"/>
                                      <w:sz w:val="18"/>
                                      <w:szCs w:val="18"/>
                                      <w:lang w:val="de-DE"/>
                                    </w:rPr>
                                    <w:t>os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w w:val="70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der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2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>Konzeptionserstellung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8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>und</w:t>
                                  </w:r>
                                </w:p>
                                <w:p w:rsidR="007F355F" w:rsidRPr="00AF6669" w:rsidRDefault="007F355F">
                                  <w:pPr>
                                    <w:spacing w:after="0" w:line="163" w:lineRule="exact"/>
                                    <w:ind w:left="67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P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4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0"/>
                                      <w:sz w:val="18"/>
                                      <w:szCs w:val="18"/>
                                      <w:lang w:val="de-DE"/>
                                    </w:rPr>
                                    <w:t>ospektprü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w w:val="111"/>
                                      <w:sz w:val="18"/>
                                      <w:szCs w:val="18"/>
                                      <w:lang w:val="de-DE"/>
                                    </w:rPr>
                                    <w:t>f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8"/>
                                      <w:sz w:val="18"/>
                                      <w:szCs w:val="18"/>
                                      <w:lang w:val="de-DE"/>
                                    </w:rPr>
                                    <w:t>ung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91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spacing w:before="42" w:after="0" w:line="240" w:lineRule="auto"/>
                                    <w:ind w:left="58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4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euhandgebüh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5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4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n und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1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Bau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"/>
                                      <w:sz w:val="18"/>
                                      <w:szCs w:val="18"/>
                                      <w:lang w:val="de-DE"/>
                                    </w:rPr>
                                    <w:t>b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et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4"/>
                                      <w:w w:val="96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w w:val="101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uungs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6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k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1"/>
                                      <w:sz w:val="18"/>
                                      <w:szCs w:val="18"/>
                                      <w:lang w:val="de-DE"/>
                                    </w:rPr>
                                    <w:t>ost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7"/>
                                      <w:w w:val="111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92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6D4733">
                                  <w:pPr>
                                    <w:spacing w:before="32" w:after="0" w:line="240" w:lineRule="auto"/>
                                    <w:ind w:left="58" w:right="-51" w:firstLine="10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Preissteigerungs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0"/>
                                      <w:w w:val="126"/>
                                      <w:sz w:val="18"/>
                                      <w:szCs w:val="18"/>
                                      <w:lang w:val="de-DE"/>
                                    </w:rPr>
                                    <w:t>-</w:t>
                                  </w:r>
                                  <w:r w:rsidR="006D4733" w:rsidRPr="00AF6669">
                                    <w:rPr>
                                      <w:rFonts w:ascii="Arial" w:eastAsia="Times New Roman" w:hAnsi="Arial" w:cs="Arial"/>
                                      <w:w w:val="178"/>
                                      <w:sz w:val="18"/>
                                      <w:szCs w:val="18"/>
                                      <w:lang w:val="de-DE"/>
                                    </w:rPr>
                                    <w:t>,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0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3"/>
                                      <w:w w:val="98"/>
                                      <w:sz w:val="18"/>
                                      <w:szCs w:val="18"/>
                                      <w:lang w:val="de-DE"/>
                                    </w:rPr>
                                    <w:t>K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4"/>
                                      <w:w w:val="118"/>
                                      <w:sz w:val="18"/>
                                      <w:szCs w:val="18"/>
                                      <w:lang w:val="de-DE"/>
                                    </w:rPr>
                                    <w:t>o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26"/>
                                      <w:sz w:val="18"/>
                                      <w:szCs w:val="18"/>
                                      <w:lang w:val="de-DE"/>
                                    </w:rPr>
                                    <w:t>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te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1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25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–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bzw.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97"/>
                                      <w:sz w:val="18"/>
                                      <w:szCs w:val="18"/>
                                      <w:lang w:val="de-DE"/>
                                    </w:rPr>
                                    <w:t>Vertragsdurchführungs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  <w:lang w:val="de-DE"/>
                                    </w:rPr>
                                    <w:t>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8"/>
                                      <w:sz w:val="18"/>
                                      <w:szCs w:val="18"/>
                                      <w:lang w:val="de-DE"/>
                                    </w:rPr>
                                    <w:t>Garantiegebühren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91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232323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232323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232323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AB2C59">
                                  <w:pPr>
                                    <w:spacing w:before="32" w:after="0" w:line="240" w:lineRule="auto"/>
                                    <w:ind w:left="67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Vergütungen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9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für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5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Steuer- und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2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4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  <w:lang w:val="de-DE"/>
                                    </w:rPr>
                                    <w:t>echtsberat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3"/>
                                      <w:sz w:val="18"/>
                                      <w:szCs w:val="18"/>
                                      <w:lang w:val="de-DE"/>
                                    </w:rPr>
                                    <w:t>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6"/>
                                      <w:w w:val="103"/>
                                      <w:sz w:val="18"/>
                                      <w:szCs w:val="18"/>
                                      <w:lang w:val="de-DE"/>
                                    </w:rPr>
                                    <w:t>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13"/>
                                      <w:sz w:val="18"/>
                                      <w:szCs w:val="18"/>
                                      <w:lang w:val="de-DE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232323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 w:rsidP="00AB2C59">
                                  <w:pPr>
                                    <w:spacing w:before="32" w:after="0" w:line="240" w:lineRule="auto"/>
                                    <w:ind w:left="77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2"/>
                                      <w:w w:val="85"/>
                                      <w:sz w:val="18"/>
                                      <w:szCs w:val="18"/>
                                      <w:lang w:val="de-DE"/>
                                    </w:rPr>
                                    <w:t>B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>ei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"/>
                                      <w:sz w:val="18"/>
                                      <w:szCs w:val="18"/>
                                      <w:lang w:val="de-DE"/>
                                    </w:rPr>
                                    <w:t>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äge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5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zu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6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Sach</w:t>
                                  </w:r>
                                  <w:proofErr w:type="spellEnd"/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10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-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4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und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31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1"/>
                                      <w:w w:val="103"/>
                                      <w:sz w:val="18"/>
                                      <w:szCs w:val="18"/>
                                      <w:lang w:val="de-DE"/>
                                    </w:rPr>
                                    <w:t>H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9"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ftpfl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4"/>
                                      <w:sz w:val="18"/>
                                      <w:szCs w:val="18"/>
                                      <w:lang w:val="de-DE"/>
                                    </w:rPr>
                                    <w:t>i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2"/>
                                      <w:sz w:val="18"/>
                                      <w:szCs w:val="18"/>
                                      <w:lang w:val="de-DE"/>
                                    </w:rPr>
                                    <w:t>c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ht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7"/>
                                      <w:sz w:val="18"/>
                                      <w:szCs w:val="18"/>
                                      <w:lang w:val="de-DE"/>
                                    </w:rPr>
                                    <w:t>v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ersicher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un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spacing w:val="-9"/>
                                      <w:w w:val="104"/>
                                      <w:sz w:val="18"/>
                                      <w:szCs w:val="18"/>
                                      <w:lang w:val="de-DE"/>
                                    </w:rPr>
                                    <w:t>g</w:t>
                                  </w:r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6"/>
                                      <w:sz w:val="18"/>
                                      <w:szCs w:val="18"/>
                                      <w:lang w:val="de-D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3510C7" w:rsidTr="003510C7">
                              <w:trPr>
                                <w:trHeight w:hRule="exact" w:val="139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7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7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7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spacing w:before="32" w:after="0" w:line="240" w:lineRule="auto"/>
                                    <w:ind w:left="58" w:right="-5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F6669">
                                    <w:rPr>
                                      <w:rFonts w:ascii="Arial" w:eastAsia="Times New Roman" w:hAnsi="Arial" w:cs="Arial"/>
                                      <w:w w:val="107"/>
                                      <w:sz w:val="18"/>
                                      <w:szCs w:val="18"/>
                                    </w:rPr>
                                    <w:t>Sonstiges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7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39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3" w:space="0" w:color="1F1F1F"/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3510C7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4" w:space="0" w:color="0C0C0C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F355F" w:rsidRPr="00E371DB" w:rsidTr="00AB2C59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4824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C0C0C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single" w:sz="3" w:space="0" w:color="0C0C0C"/>
                                    <w:bottom w:val="single" w:sz="3" w:space="0" w:color="1F1F1F"/>
                                    <w:right w:val="single" w:sz="3" w:space="0" w:color="0F0F0F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left w:val="single" w:sz="3" w:space="0" w:color="0F0F0F"/>
                                    <w:bottom w:val="single" w:sz="3" w:space="0" w:color="1F1F1F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F355F" w:rsidRPr="00AF6669" w:rsidRDefault="007F355F">
                                  <w:pPr>
                                    <w:ind w:right="-5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355F" w:rsidRPr="00E371DB" w:rsidRDefault="007F355F" w:rsidP="007F355F">
                            <w:pPr>
                              <w:spacing w:after="0" w:line="240" w:lineRule="auto"/>
                              <w:ind w:right="-51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01" o:spid="_x0000_s1029" type="#_x0000_t202" style="position:absolute;left:0;text-align:left;margin-left:50.1pt;margin-top:5.1pt;width:502.75pt;height:438.2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102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24"/>
                        <w:gridCol w:w="1417"/>
                        <w:gridCol w:w="1418"/>
                        <w:gridCol w:w="1276"/>
                        <w:gridCol w:w="1275"/>
                      </w:tblGrid>
                      <w:tr w:rsidR="007F355F" w:rsidRPr="00E371DB" w:rsidTr="003510C7">
                        <w:trPr>
                          <w:trHeight w:hRule="exact" w:val="451"/>
                        </w:trPr>
                        <w:tc>
                          <w:tcPr>
                            <w:tcW w:w="4824" w:type="dxa"/>
                            <w:tcBorders>
                              <w:top w:val="single" w:sz="4" w:space="0" w:color="1F1F1F"/>
                              <w:left w:val="single" w:sz="4" w:space="0" w:color="0C0C0C"/>
                              <w:bottom w:val="single" w:sz="3" w:space="0" w:color="232323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4F4F0E">
                            <w:pPr>
                              <w:spacing w:before="32" w:after="0" w:line="240" w:lineRule="auto"/>
                              <w:ind w:right="-51"/>
                              <w:jc w:val="center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</w:rPr>
                              <w:t>Gebühren</w:t>
                            </w:r>
                            <w:proofErr w:type="spellEnd"/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</w:rPr>
                              <w:t>Kosten</w:t>
                            </w:r>
                            <w:proofErr w:type="spellEnd"/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</w:rPr>
                              <w:t xml:space="preserve"> für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1F1F1F"/>
                              <w:left w:val="single" w:sz="3" w:space="0" w:color="0C0C0C"/>
                              <w:bottom w:val="single" w:sz="3" w:space="0" w:color="232323"/>
                              <w:right w:val="single" w:sz="3" w:space="0" w:color="0F0F0F"/>
                            </w:tcBorders>
                          </w:tcPr>
                          <w:p w:rsidR="007F355F" w:rsidRPr="00AF6669" w:rsidRDefault="007F355F" w:rsidP="004F4F0E">
                            <w:pPr>
                              <w:spacing w:before="32" w:after="0" w:line="240" w:lineRule="auto"/>
                              <w:ind w:left="393" w:right="-51" w:hanging="154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spacing w:val="-4"/>
                                <w:w w:val="96"/>
                                <w:sz w:val="18"/>
                                <w:szCs w:val="18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8"/>
                                <w:sz w:val="18"/>
                                <w:szCs w:val="18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"/>
                                <w:w w:val="108"/>
                                <w:sz w:val="18"/>
                                <w:szCs w:val="18"/>
                              </w:rPr>
                              <w:t>c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3"/>
                                <w:sz w:val="18"/>
                                <w:szCs w:val="18"/>
                              </w:rPr>
                              <w:t>hnu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4"/>
                                <w:w w:val="103"/>
                                <w:sz w:val="18"/>
                                <w:szCs w:val="18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9"/>
                                <w:sz w:val="18"/>
                                <w:szCs w:val="18"/>
                              </w:rPr>
                              <w:t>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5"/>
                                <w:w w:val="109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 w:rsidRPr="00AF6669">
                              <w:rPr>
                                <w:rFonts w:ascii="Arial" w:eastAsia="Times New Roman" w:hAnsi="Arial" w:cs="Arial"/>
                                <w:w w:val="126"/>
                                <w:sz w:val="18"/>
                                <w:szCs w:val="18"/>
                              </w:rPr>
                              <w:t>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1"/>
                                <w:sz w:val="18"/>
                                <w:szCs w:val="18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1F1F1F"/>
                              <w:left w:val="single" w:sz="3" w:space="0" w:color="0F0F0F"/>
                              <w:bottom w:val="single" w:sz="3" w:space="0" w:color="232323"/>
                              <w:right w:val="single" w:sz="3" w:space="0" w:color="1F1F1F"/>
                            </w:tcBorders>
                          </w:tcPr>
                          <w:p w:rsidR="007F355F" w:rsidRPr="00AF6669" w:rsidRDefault="007F355F" w:rsidP="004F4F0E">
                            <w:pPr>
                              <w:spacing w:before="67" w:after="0" w:line="144" w:lineRule="exact"/>
                              <w:ind w:left="403" w:right="-51" w:hanging="163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spacing w:val="-4"/>
                                <w:w w:val="96"/>
                                <w:sz w:val="18"/>
                                <w:szCs w:val="18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95"/>
                                <w:sz w:val="18"/>
                                <w:szCs w:val="18"/>
                              </w:rPr>
                              <w:t>echnungs-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1"/>
                                <w:sz w:val="18"/>
                                <w:szCs w:val="18"/>
                              </w:rPr>
                              <w:t>betrag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1F1F1F"/>
                              <w:left w:val="single" w:sz="3" w:space="0" w:color="1F1F1F"/>
                              <w:bottom w:val="single" w:sz="4" w:space="0" w:color="auto"/>
                              <w:right w:val="single" w:sz="3" w:space="0" w:color="232323"/>
                            </w:tcBorders>
                          </w:tcPr>
                          <w:p w:rsidR="007F355F" w:rsidRPr="00AF6669" w:rsidRDefault="007F355F" w:rsidP="004F4F0E">
                            <w:pPr>
                              <w:spacing w:before="59" w:after="0" w:line="154" w:lineRule="exact"/>
                              <w:ind w:left="403" w:right="-51" w:hanging="12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Zah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55"/>
                                <w:sz w:val="18"/>
                                <w:szCs w:val="18"/>
                              </w:rPr>
                              <w:t>l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</w:rPr>
                              <w:t>ungs-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3"/>
                                <w:sz w:val="18"/>
                                <w:szCs w:val="18"/>
                              </w:rPr>
                              <w:t>betrag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1F1F1F"/>
                              <w:left w:val="single" w:sz="3" w:space="0" w:color="232323"/>
                              <w:bottom w:val="single" w:sz="4" w:space="0" w:color="auto"/>
                              <w:right w:val="single" w:sz="7" w:space="0" w:color="545454"/>
                            </w:tcBorders>
                          </w:tcPr>
                          <w:p w:rsidR="007F355F" w:rsidRPr="00AF6669" w:rsidRDefault="0006376A">
                            <w:pPr>
                              <w:spacing w:before="59" w:after="0" w:line="154" w:lineRule="exact"/>
                              <w:ind w:left="393" w:right="-51" w:hanging="11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Zahlungs</w:t>
                            </w:r>
                            <w:proofErr w:type="spellEnd"/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-datum</w:t>
                            </w: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232323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spacing w:before="32" w:after="0" w:line="240" w:lineRule="auto"/>
                              <w:ind w:left="58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Zinsen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9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der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3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Zwischen-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3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und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>Endfinanzierung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232323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232323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spacing w:before="32" w:after="0" w:line="240" w:lineRule="auto"/>
                              <w:ind w:left="67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</w:rPr>
                              <w:t>Vorauszahlung</w:t>
                            </w:r>
                            <w:proofErr w:type="spellEnd"/>
                            <w:r w:rsidRPr="00AF6669">
                              <w:rPr>
                                <w:rFonts w:ascii="Arial" w:eastAsia="Times New Roman" w:hAnsi="Arial" w:cs="Arial"/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</w:rPr>
                              <w:t>vo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</w:rPr>
                              <w:t>Schuldzinsen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spacing w:before="32" w:after="0" w:line="240" w:lineRule="auto"/>
                              <w:ind w:left="58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</w:rPr>
                              <w:t>Zinsfreistellungsgebühren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4F4F0E">
                            <w:pPr>
                              <w:spacing w:before="32" w:after="0" w:line="240" w:lineRule="auto"/>
                              <w:ind w:left="58" w:right="-51" w:firstLine="1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w w:val="108"/>
                                <w:sz w:val="18"/>
                                <w:szCs w:val="18"/>
                                <w:lang w:val="de-DE"/>
                              </w:rPr>
                              <w:t>Damnum,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0"/>
                                <w:w w:val="108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Disagi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7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o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78"/>
                                <w:sz w:val="18"/>
                                <w:szCs w:val="18"/>
                                <w:lang w:val="de-DE"/>
                              </w:rPr>
                              <w:t>,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Bearb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6"/>
                                <w:sz w:val="18"/>
                                <w:szCs w:val="18"/>
                                <w:lang w:val="de-DE"/>
                              </w:rPr>
                              <w:t>i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9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1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5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5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9"/>
                                <w:sz w:val="18"/>
                                <w:szCs w:val="18"/>
                                <w:lang w:val="de-DE"/>
                              </w:rPr>
                              <w:t>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nd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6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Auszahlungs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büh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4"/>
                                <w:w w:val="96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"/>
                                <w:w w:val="117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79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82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206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C1C1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C1C1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C1C1C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C1C1C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spacing w:before="32" w:after="0" w:line="240" w:lineRule="auto"/>
                              <w:ind w:left="77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w w:val="81"/>
                                <w:sz w:val="18"/>
                                <w:szCs w:val="18"/>
                              </w:rPr>
                              <w:t>K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7"/>
                                <w:sz w:val="18"/>
                                <w:szCs w:val="18"/>
                              </w:rPr>
                              <w:t>os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w w:val="70"/>
                                <w:sz w:val="18"/>
                                <w:szCs w:val="18"/>
                              </w:rPr>
                              <w:t>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</w:rPr>
                              <w:t>n</w:t>
                            </w:r>
                            <w:proofErr w:type="spellEnd"/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der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</w:rPr>
                              <w:t>Darlehenssicherung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C1C1C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C1C1C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39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4F4F0E">
                            <w:pPr>
                              <w:spacing w:before="41" w:after="0" w:line="164" w:lineRule="exact"/>
                              <w:ind w:left="67" w:right="-51" w:hanging="1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w w:val="111"/>
                                <w:sz w:val="18"/>
                                <w:szCs w:val="18"/>
                                <w:lang w:val="de-DE"/>
                              </w:rPr>
                              <w:t>Garanti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2"/>
                                <w:w w:val="111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1"/>
                                <w:sz w:val="18"/>
                                <w:szCs w:val="18"/>
                                <w:lang w:val="de-DE"/>
                              </w:rPr>
                              <w:t>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w w:val="111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und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2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Bü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4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gs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8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c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haf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sgebüh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4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en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2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im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3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4"/>
                                <w:sz w:val="18"/>
                                <w:szCs w:val="18"/>
                                <w:lang w:val="de-DE"/>
                              </w:rPr>
                              <w:t>Z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8"/>
                                <w:sz w:val="18"/>
                                <w:szCs w:val="18"/>
                                <w:lang w:val="de-DE"/>
                              </w:rPr>
                              <w:t>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sammen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 xml:space="preserve">hang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mit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6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der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3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Vermietung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9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bzw.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2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>Fi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"/>
                                <w:w w:val="107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an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z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8"/>
                                <w:w w:val="85"/>
                                <w:sz w:val="18"/>
                                <w:szCs w:val="18"/>
                                <w:lang w:val="de-DE"/>
                              </w:rPr>
                              <w:t>i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1"/>
                                <w:sz w:val="18"/>
                                <w:szCs w:val="18"/>
                                <w:lang w:val="de-DE"/>
                              </w:rPr>
                              <w:t>erung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86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339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7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7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7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39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7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4F4F0E">
                            <w:pPr>
                              <w:spacing w:before="23" w:after="0" w:line="240" w:lineRule="auto"/>
                              <w:ind w:left="67" w:right="-51" w:hanging="1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Gebühren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im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Z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"/>
                                <w:sz w:val="18"/>
                                <w:szCs w:val="18"/>
                                <w:lang w:val="de-DE"/>
                              </w:rPr>
                              <w:t>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sammen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4"/>
                                <w:w w:val="92"/>
                                <w:sz w:val="18"/>
                                <w:szCs w:val="18"/>
                                <w:lang w:val="de-DE"/>
                              </w:rPr>
                              <w:t>h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5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mit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6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der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3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 xml:space="preserve">Zwischen-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bzw.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1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  <w:lang w:val="de-DE"/>
                              </w:rPr>
                              <w:t>Endfinanzierung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7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7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82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206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4F4F0E">
                            <w:pPr>
                              <w:spacing w:before="32" w:after="0" w:line="240" w:lineRule="auto"/>
                              <w:ind w:left="67" w:right="-51" w:hanging="1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Gebühren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für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die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9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Vermit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8"/>
                                <w:sz w:val="18"/>
                                <w:szCs w:val="18"/>
                                <w:lang w:val="de-DE"/>
                              </w:rPr>
                              <w:t>l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ung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3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des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8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Objekts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oder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7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99"/>
                                <w:sz w:val="18"/>
                                <w:szCs w:val="18"/>
                                <w:lang w:val="de-DE"/>
                              </w:rPr>
                              <w:t>Eige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2"/>
                                <w:sz w:val="18"/>
                                <w:szCs w:val="18"/>
                                <w:lang w:val="de-DE"/>
                              </w:rPr>
                              <w:t>k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2"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2"/>
                                <w:sz w:val="18"/>
                                <w:szCs w:val="18"/>
                                <w:lang w:val="de-DE"/>
                              </w:rPr>
                              <w:t>pitals und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2"/>
                                <w:w w:val="112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des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Treuhandauftrags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82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202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7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7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7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7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spacing w:before="32" w:after="0" w:line="240" w:lineRule="auto"/>
                              <w:ind w:left="58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Absch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55"/>
                                <w:sz w:val="18"/>
                                <w:szCs w:val="18"/>
                              </w:rPr>
                              <w:t>l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2"/>
                                <w:sz w:val="18"/>
                                <w:szCs w:val="18"/>
                              </w:rPr>
                              <w:t>ussgeb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3"/>
                                <w:sz w:val="18"/>
                                <w:szCs w:val="18"/>
                              </w:rPr>
                              <w:t>ü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2"/>
                                <w:sz w:val="18"/>
                                <w:szCs w:val="18"/>
                              </w:rPr>
                              <w:t>hren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7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7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7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7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7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39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7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6D4733">
                            <w:pPr>
                              <w:spacing w:before="32" w:after="0" w:line="240" w:lineRule="auto"/>
                              <w:ind w:left="58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w w:val="113"/>
                                <w:sz w:val="18"/>
                                <w:szCs w:val="18"/>
                                <w:lang w:val="de-DE"/>
                              </w:rPr>
                              <w:t>Cou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9"/>
                                <w:w w:val="114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5"/>
                                <w:w w:val="94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ag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6"/>
                                <w:w w:val="105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78"/>
                                <w:sz w:val="18"/>
                                <w:szCs w:val="18"/>
                                <w:lang w:val="de-DE"/>
                              </w:rPr>
                              <w:t>,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8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Agi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8"/>
                                <w:sz w:val="18"/>
                                <w:szCs w:val="18"/>
                                <w:lang w:val="de-DE"/>
                              </w:rPr>
                              <w:t>o</w:t>
                            </w:r>
                            <w:r w:rsidR="006D4733"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,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2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2"/>
                                <w:sz w:val="18"/>
                                <w:szCs w:val="18"/>
                                <w:lang w:val="de-DE"/>
                              </w:rPr>
                              <w:t>Beratung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5"/>
                                <w:w w:val="102"/>
                                <w:sz w:val="18"/>
                                <w:szCs w:val="18"/>
                                <w:lang w:val="de-DE"/>
                              </w:rPr>
                              <w:t>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2"/>
                                <w:sz w:val="18"/>
                                <w:szCs w:val="18"/>
                                <w:lang w:val="de-DE"/>
                              </w:rPr>
                              <w:t>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"/>
                                <w:w w:val="102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und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Bearbeitungsgebühren sowie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27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Platzierungsgarantiegebühren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7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7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91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266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232323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232323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232323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232323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spacing w:before="42" w:after="0" w:line="240" w:lineRule="auto"/>
                              <w:ind w:left="67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spacing w:val="6"/>
                                <w:w w:val="89"/>
                                <w:sz w:val="18"/>
                                <w:szCs w:val="18"/>
                                <w:lang w:val="de-DE"/>
                              </w:rPr>
                              <w:t>K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7"/>
                                <w:sz w:val="18"/>
                                <w:szCs w:val="18"/>
                                <w:lang w:val="de-DE"/>
                              </w:rPr>
                              <w:t>os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w w:val="70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der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2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>Konzeptionserstellung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8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>und</w:t>
                            </w:r>
                          </w:p>
                          <w:p w:rsidR="007F355F" w:rsidRPr="00AF6669" w:rsidRDefault="007F355F">
                            <w:pPr>
                              <w:spacing w:after="0" w:line="163" w:lineRule="exact"/>
                              <w:ind w:left="67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P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4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0"/>
                                <w:sz w:val="18"/>
                                <w:szCs w:val="18"/>
                                <w:lang w:val="de-DE"/>
                              </w:rPr>
                              <w:t>ospektprü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w w:val="111"/>
                                <w:sz w:val="18"/>
                                <w:szCs w:val="18"/>
                                <w:lang w:val="de-DE"/>
                              </w:rPr>
                              <w:t>f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8"/>
                                <w:sz w:val="18"/>
                                <w:szCs w:val="18"/>
                                <w:lang w:val="de-DE"/>
                              </w:rPr>
                              <w:t>ung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232323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232323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91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97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spacing w:before="42" w:after="0" w:line="240" w:lineRule="auto"/>
                              <w:ind w:left="58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4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euhandgebüh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5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4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n und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1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Bau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"/>
                                <w:sz w:val="18"/>
                                <w:szCs w:val="18"/>
                                <w:lang w:val="de-DE"/>
                              </w:rPr>
                              <w:t>b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et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4"/>
                                <w:w w:val="96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w w:val="101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uungs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6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k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1"/>
                                <w:sz w:val="18"/>
                                <w:szCs w:val="18"/>
                                <w:lang w:val="de-DE"/>
                              </w:rPr>
                              <w:t>ost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7"/>
                                <w:w w:val="111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92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6D4733">
                            <w:pPr>
                              <w:spacing w:before="32" w:after="0" w:line="240" w:lineRule="auto"/>
                              <w:ind w:left="58" w:right="-51" w:firstLine="1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Preissteigerungs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0"/>
                                <w:w w:val="126"/>
                                <w:sz w:val="18"/>
                                <w:szCs w:val="18"/>
                                <w:lang w:val="de-DE"/>
                              </w:rPr>
                              <w:t>-</w:t>
                            </w:r>
                            <w:r w:rsidR="006D4733" w:rsidRPr="00AF6669">
                              <w:rPr>
                                <w:rFonts w:ascii="Arial" w:eastAsia="Times New Roman" w:hAnsi="Arial" w:cs="Arial"/>
                                <w:w w:val="178"/>
                                <w:sz w:val="18"/>
                                <w:szCs w:val="18"/>
                                <w:lang w:val="de-DE"/>
                              </w:rPr>
                              <w:t>,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3"/>
                                <w:w w:val="98"/>
                                <w:sz w:val="18"/>
                                <w:szCs w:val="18"/>
                                <w:lang w:val="de-DE"/>
                              </w:rPr>
                              <w:t>K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4"/>
                                <w:w w:val="118"/>
                                <w:sz w:val="18"/>
                                <w:szCs w:val="18"/>
                                <w:lang w:val="de-DE"/>
                              </w:rPr>
                              <w:t>o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26"/>
                                <w:sz w:val="18"/>
                                <w:szCs w:val="18"/>
                                <w:lang w:val="de-DE"/>
                              </w:rPr>
                              <w:t>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te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1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25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–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bzw.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97"/>
                                <w:sz w:val="18"/>
                                <w:szCs w:val="18"/>
                                <w:lang w:val="de-DE"/>
                              </w:rPr>
                              <w:t>Vertragsdurchführungs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2"/>
                                <w:w w:val="101"/>
                                <w:sz w:val="18"/>
                                <w:szCs w:val="18"/>
                                <w:lang w:val="de-DE"/>
                              </w:rPr>
                              <w:t>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8"/>
                                <w:sz w:val="18"/>
                                <w:szCs w:val="18"/>
                                <w:lang w:val="de-DE"/>
                              </w:rPr>
                              <w:t>Garantiegebühren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91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97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232323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232323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232323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232323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AB2C59">
                            <w:pPr>
                              <w:spacing w:before="32" w:after="0" w:line="240" w:lineRule="auto"/>
                              <w:ind w:left="67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Vergütungen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9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für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5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Steuer- und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2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14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  <w:lang w:val="de-DE"/>
                              </w:rPr>
                              <w:t>echtsberat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3"/>
                                <w:sz w:val="18"/>
                                <w:szCs w:val="18"/>
                                <w:lang w:val="de-DE"/>
                              </w:rPr>
                              <w:t>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6"/>
                                <w:w w:val="103"/>
                                <w:sz w:val="18"/>
                                <w:szCs w:val="18"/>
                                <w:lang w:val="de-DE"/>
                              </w:rPr>
                              <w:t>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13"/>
                                <w:sz w:val="18"/>
                                <w:szCs w:val="18"/>
                                <w:lang w:val="de-DE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232323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232323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 w:rsidP="00AB2C59">
                            <w:pPr>
                              <w:spacing w:before="32" w:after="0" w:line="240" w:lineRule="auto"/>
                              <w:ind w:left="77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AF6669">
                              <w:rPr>
                                <w:rFonts w:ascii="Arial" w:eastAsia="Times New Roman" w:hAnsi="Arial" w:cs="Arial"/>
                                <w:spacing w:val="-12"/>
                                <w:w w:val="85"/>
                                <w:sz w:val="18"/>
                                <w:szCs w:val="18"/>
                                <w:lang w:val="de-DE"/>
                              </w:rPr>
                              <w:t>B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>ei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"/>
                                <w:sz w:val="18"/>
                                <w:szCs w:val="18"/>
                                <w:lang w:val="de-DE"/>
                              </w:rPr>
                              <w:t>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äge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5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zu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6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Sach</w:t>
                            </w:r>
                            <w:proofErr w:type="spellEnd"/>
                            <w:r w:rsidRPr="00AF6669">
                              <w:rPr>
                                <w:rFonts w:ascii="Arial" w:eastAsia="Times New Roman" w:hAnsi="Arial" w:cs="Arial"/>
                                <w:spacing w:val="-1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-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4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und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31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1"/>
                                <w:w w:val="103"/>
                                <w:sz w:val="18"/>
                                <w:szCs w:val="18"/>
                                <w:lang w:val="de-DE"/>
                              </w:rPr>
                              <w:t>H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9"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ftpfl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4"/>
                                <w:sz w:val="18"/>
                                <w:szCs w:val="18"/>
                                <w:lang w:val="de-DE"/>
                              </w:rPr>
                              <w:t>i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2"/>
                                <w:sz w:val="18"/>
                                <w:szCs w:val="18"/>
                                <w:lang w:val="de-DE"/>
                              </w:rPr>
                              <w:t>c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ht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7"/>
                                <w:sz w:val="18"/>
                                <w:szCs w:val="18"/>
                                <w:lang w:val="de-DE"/>
                              </w:rPr>
                              <w:t>v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de-DE"/>
                              </w:rPr>
                              <w:t>ersicher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un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spacing w:val="-9"/>
                                <w:w w:val="104"/>
                                <w:sz w:val="18"/>
                                <w:szCs w:val="18"/>
                                <w:lang w:val="de-DE"/>
                              </w:rPr>
                              <w:t>g</w:t>
                            </w:r>
                            <w:r w:rsidRPr="00AF6669">
                              <w:rPr>
                                <w:rFonts w:ascii="Arial" w:eastAsia="Times New Roman" w:hAnsi="Arial" w:cs="Arial"/>
                                <w:w w:val="106"/>
                                <w:sz w:val="18"/>
                                <w:szCs w:val="18"/>
                                <w:lang w:val="de-D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3510C7" w:rsidTr="003510C7">
                        <w:trPr>
                          <w:trHeight w:hRule="exact" w:val="139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7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7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7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7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spacing w:before="32" w:after="0" w:line="240" w:lineRule="auto"/>
                              <w:ind w:left="58" w:right="-5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6669">
                              <w:rPr>
                                <w:rFonts w:ascii="Arial" w:eastAsia="Times New Roman" w:hAnsi="Arial" w:cs="Arial"/>
                                <w:w w:val="107"/>
                                <w:sz w:val="18"/>
                                <w:szCs w:val="18"/>
                              </w:rPr>
                              <w:t>Sonstiges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7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7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39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 w:val="restart"/>
                            <w:tcBorders>
                              <w:top w:val="single" w:sz="3" w:space="0" w:color="1F1F1F"/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3" w:space="0" w:color="1F1F1F"/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3510C7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4" w:space="0" w:color="0C0C0C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F355F" w:rsidRPr="00E371DB" w:rsidTr="00AB2C59">
                        <w:trPr>
                          <w:trHeight w:hRule="exact" w:val="144"/>
                        </w:trPr>
                        <w:tc>
                          <w:tcPr>
                            <w:tcW w:w="4824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C0C0C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single" w:sz="3" w:space="0" w:color="0C0C0C"/>
                              <w:bottom w:val="single" w:sz="3" w:space="0" w:color="1F1F1F"/>
                              <w:right w:val="single" w:sz="3" w:space="0" w:color="0F0F0F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left w:val="single" w:sz="3" w:space="0" w:color="0F0F0F"/>
                              <w:bottom w:val="single" w:sz="3" w:space="0" w:color="1F1F1F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F355F" w:rsidRPr="00AF6669" w:rsidRDefault="007F355F">
                            <w:pPr>
                              <w:ind w:right="-5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7F355F" w:rsidRPr="00E371DB" w:rsidRDefault="007F355F" w:rsidP="007F355F">
                      <w:pPr>
                        <w:spacing w:after="0" w:line="240" w:lineRule="auto"/>
                        <w:ind w:right="-51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081356" w:rsidRDefault="007F355F" w:rsidP="007F355F">
      <w:p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081356" w:rsidRDefault="007F355F" w:rsidP="007F355F">
      <w:pPr>
        <w:pStyle w:val="Listenabsatz"/>
        <w:numPr>
          <w:ilvl w:val="0"/>
          <w:numId w:val="1"/>
        </w:num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  <w:r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>General</w:t>
      </w:r>
      <w:r w:rsidR="0082710C">
        <w:rPr>
          <w:rFonts w:ascii="Arial" w:eastAsia="Arial" w:hAnsi="Arial" w:cs="Arial"/>
          <w:sz w:val="18"/>
          <w:szCs w:val="18"/>
          <w:u w:val="single"/>
          <w:lang w:val="de-DE"/>
        </w:rPr>
        <w:t>unter</w:t>
      </w:r>
      <w:r w:rsidRPr="00081356">
        <w:rPr>
          <w:rFonts w:ascii="Arial" w:eastAsia="Arial" w:hAnsi="Arial" w:cs="Arial"/>
          <w:sz w:val="18"/>
          <w:szCs w:val="18"/>
          <w:u w:val="single"/>
          <w:lang w:val="de-DE"/>
        </w:rPr>
        <w:t>nehmerverträge</w:t>
      </w:r>
    </w:p>
    <w:p w:rsidR="007F355F" w:rsidRPr="00081356" w:rsidRDefault="007F355F" w:rsidP="007F355F">
      <w:pPr>
        <w:pStyle w:val="Listenabsatz"/>
        <w:spacing w:before="39" w:after="0" w:line="240" w:lineRule="auto"/>
        <w:ind w:left="479"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</w:p>
    <w:p w:rsidR="007F355F" w:rsidRPr="00081356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2BE9000" wp14:editId="13A745A4">
                <wp:simplePos x="0" y="0"/>
                <wp:positionH relativeFrom="column">
                  <wp:posOffset>897255</wp:posOffset>
                </wp:positionH>
                <wp:positionV relativeFrom="paragraph">
                  <wp:posOffset>5715</wp:posOffset>
                </wp:positionV>
                <wp:extent cx="163830" cy="154305"/>
                <wp:effectExtent l="0" t="0" r="26670" b="17145"/>
                <wp:wrapNone/>
                <wp:docPr id="3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55F" w:rsidRPr="00575168" w:rsidRDefault="007F355F" w:rsidP="007F355F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70.65pt;margin-top:.45pt;width:12.9pt;height:12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">
                <v:textbox>
                  <w:txbxContent>
                    <w:p w:rsidR="007F355F" w:rsidRPr="00575168" w:rsidRDefault="007F355F" w:rsidP="007F355F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1356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3275ECD" wp14:editId="686C971E">
                <wp:simplePos x="0" y="0"/>
                <wp:positionH relativeFrom="column">
                  <wp:posOffset>220345</wp:posOffset>
                </wp:positionH>
                <wp:positionV relativeFrom="paragraph">
                  <wp:posOffset>7620</wp:posOffset>
                </wp:positionV>
                <wp:extent cx="163830" cy="154305"/>
                <wp:effectExtent l="0" t="0" r="26670" b="17145"/>
                <wp:wrapNone/>
                <wp:docPr id="3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55F" w:rsidRPr="00575168" w:rsidRDefault="007F355F" w:rsidP="007F355F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7.35pt;margin-top:.6pt;width:12.9pt;height:12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">
                <v:textbox>
                  <w:txbxContent>
                    <w:p w:rsidR="007F355F" w:rsidRPr="00575168" w:rsidRDefault="007F355F" w:rsidP="007F355F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6669" w:rsidRPr="00081356">
        <w:rPr>
          <w:rFonts w:ascii="Arial" w:eastAsia="Arial" w:hAnsi="Arial" w:cs="Arial"/>
          <w:sz w:val="18"/>
          <w:szCs w:val="18"/>
          <w:lang w:val="de-DE"/>
        </w:rPr>
        <w:t xml:space="preserve">              ja                 </w:t>
      </w: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  nein   </w:t>
      </w:r>
    </w:p>
    <w:p w:rsidR="007F355F" w:rsidRPr="00081356" w:rsidRDefault="007F355F" w:rsidP="007F355F">
      <w:p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081356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rFonts w:ascii="Arial" w:eastAsia="Arial" w:hAnsi="Arial" w:cs="Arial"/>
          <w:sz w:val="18"/>
          <w:szCs w:val="18"/>
          <w:lang w:val="de-DE"/>
        </w:rPr>
        <w:t>Wenn ja, dann</w:t>
      </w:r>
    </w:p>
    <w:p w:rsidR="007F355F" w:rsidRPr="00081356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a)  Eigentümer/in kauft nur die Sanierungsleistung </w:t>
      </w:r>
    </w:p>
    <w:p w:rsidR="007F355F" w:rsidRPr="00081356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b)  Gesamtkauf eines Grundstücks mit Sanierung </w:t>
      </w:r>
    </w:p>
    <w:p w:rsidR="007F355F" w:rsidRPr="00081356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rFonts w:ascii="Arial" w:eastAsia="Arial" w:hAnsi="Arial" w:cs="Arial"/>
          <w:sz w:val="18"/>
          <w:szCs w:val="18"/>
          <w:lang w:val="de-DE"/>
        </w:rPr>
        <w:t>c)  Kauf von Eigentumswohnung von</w:t>
      </w:r>
      <w:r w:rsidR="006D4733" w:rsidRPr="00081356">
        <w:rPr>
          <w:rFonts w:ascii="Arial" w:eastAsia="Arial" w:hAnsi="Arial" w:cs="Arial"/>
          <w:sz w:val="18"/>
          <w:szCs w:val="18"/>
          <w:lang w:val="de-DE"/>
        </w:rPr>
        <w:t xml:space="preserve"> einem</w:t>
      </w: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 Bauträger</w:t>
      </w:r>
      <w:r w:rsidR="00AF6669" w:rsidRPr="00081356">
        <w:rPr>
          <w:rFonts w:ascii="Arial" w:eastAsia="Arial" w:hAnsi="Arial" w:cs="Arial"/>
          <w:sz w:val="18"/>
          <w:szCs w:val="18"/>
          <w:lang w:val="de-DE"/>
        </w:rPr>
        <w:t>.</w:t>
      </w: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 </w:t>
      </w:r>
    </w:p>
    <w:p w:rsidR="007F355F" w:rsidRPr="00081356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081356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  <w:r w:rsidRPr="00081356">
        <w:rPr>
          <w:rFonts w:ascii="Arial" w:eastAsia="Arial" w:hAnsi="Arial" w:cs="Arial"/>
          <w:sz w:val="18"/>
          <w:szCs w:val="18"/>
          <w:lang w:val="de-DE"/>
        </w:rPr>
        <w:t>Liegt ein Tatbestand der Fallgruppen b) oder c) vor, sind lediglich die erklärten und dem Grunde nach vo</w:t>
      </w:r>
      <w:r w:rsidR="00324150">
        <w:rPr>
          <w:rFonts w:ascii="Arial" w:eastAsia="Arial" w:hAnsi="Arial" w:cs="Arial"/>
          <w:sz w:val="18"/>
          <w:szCs w:val="18"/>
          <w:lang w:val="de-DE"/>
        </w:rPr>
        <w:t>n der Beschein</w:t>
      </w:r>
      <w:r w:rsidR="00324150">
        <w:rPr>
          <w:rFonts w:ascii="Arial" w:eastAsia="Arial" w:hAnsi="Arial" w:cs="Arial"/>
          <w:sz w:val="18"/>
          <w:szCs w:val="18"/>
          <w:lang w:val="de-DE"/>
        </w:rPr>
        <w:t>i</w:t>
      </w:r>
      <w:r w:rsidR="00324150">
        <w:rPr>
          <w:rFonts w:ascii="Arial" w:eastAsia="Arial" w:hAnsi="Arial" w:cs="Arial"/>
          <w:sz w:val="18"/>
          <w:szCs w:val="18"/>
          <w:lang w:val="de-DE"/>
        </w:rPr>
        <w:t>gungsbehörde</w:t>
      </w: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 geprüften Kosten zu bescheinigen. Die Zuordnung dieser Aufwendungen zu den Anschaffungskosten des Grund und Bodens, den Anschaffungskosten des Altgebäudes bzw. den Anschaffungskosten im Sinne des </w:t>
      </w:r>
      <w:r w:rsidR="00312BB3" w:rsidRPr="00081356">
        <w:rPr>
          <w:rFonts w:ascii="Arial" w:eastAsia="Arial" w:hAnsi="Arial" w:cs="Arial"/>
          <w:sz w:val="18"/>
          <w:szCs w:val="18"/>
          <w:lang w:val="de-DE"/>
        </w:rPr>
        <w:t xml:space="preserve">§ </w:t>
      </w:r>
      <w:r w:rsidRPr="00081356">
        <w:rPr>
          <w:rFonts w:ascii="Arial" w:eastAsia="Arial" w:hAnsi="Arial" w:cs="Arial"/>
          <w:sz w:val="18"/>
          <w:szCs w:val="18"/>
          <w:lang w:val="de-DE"/>
        </w:rPr>
        <w:t>7i</w:t>
      </w:r>
      <w:r w:rsidR="00312BB3" w:rsidRPr="00081356">
        <w:rPr>
          <w:rFonts w:ascii="Arial" w:eastAsia="Arial" w:hAnsi="Arial" w:cs="Arial"/>
          <w:sz w:val="18"/>
          <w:szCs w:val="18"/>
          <w:lang w:val="de-DE"/>
        </w:rPr>
        <w:t xml:space="preserve"> Absatz 1 Satz </w:t>
      </w:r>
      <w:r w:rsidRPr="00081356">
        <w:rPr>
          <w:rFonts w:ascii="Arial" w:eastAsia="Arial" w:hAnsi="Arial" w:cs="Arial"/>
          <w:sz w:val="18"/>
          <w:szCs w:val="18"/>
          <w:lang w:val="de-DE"/>
        </w:rPr>
        <w:t>5 EStG,</w:t>
      </w:r>
      <w:r w:rsidR="00B27D2D" w:rsidRPr="00081356">
        <w:rPr>
          <w:rFonts w:ascii="Arial" w:eastAsia="Arial" w:hAnsi="Arial" w:cs="Arial"/>
          <w:sz w:val="18"/>
          <w:szCs w:val="18"/>
          <w:lang w:val="de-DE"/>
        </w:rPr>
        <w:t xml:space="preserve"> den Herstellungskosten bzw. </w:t>
      </w:r>
      <w:r w:rsidRPr="00081356">
        <w:rPr>
          <w:rFonts w:ascii="Arial" w:eastAsia="Arial" w:hAnsi="Arial" w:cs="Arial"/>
          <w:sz w:val="18"/>
          <w:szCs w:val="18"/>
          <w:lang w:val="de-DE"/>
        </w:rPr>
        <w:t>Modernisierungsaufwendungen oder den sofort abzugsfähigen Werbungsko</w:t>
      </w:r>
      <w:r w:rsidRPr="00081356">
        <w:rPr>
          <w:rFonts w:ascii="Arial" w:eastAsia="Arial" w:hAnsi="Arial" w:cs="Arial"/>
          <w:sz w:val="18"/>
          <w:szCs w:val="18"/>
          <w:lang w:val="de-DE"/>
        </w:rPr>
        <w:t>s</w:t>
      </w:r>
      <w:r w:rsidRPr="00081356">
        <w:rPr>
          <w:rFonts w:ascii="Arial" w:eastAsia="Arial" w:hAnsi="Arial" w:cs="Arial"/>
          <w:sz w:val="18"/>
          <w:szCs w:val="18"/>
          <w:lang w:val="de-DE"/>
        </w:rPr>
        <w:t>ten/Betriebsausgaben nimmt d</w:t>
      </w:r>
      <w:r w:rsidR="004D0361" w:rsidRPr="00081356">
        <w:rPr>
          <w:rFonts w:ascii="Arial" w:eastAsia="Arial" w:hAnsi="Arial" w:cs="Arial"/>
          <w:sz w:val="18"/>
          <w:szCs w:val="18"/>
          <w:lang w:val="de-DE"/>
        </w:rPr>
        <w:t>ie</w:t>
      </w: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 zuständige Finanz</w:t>
      </w:r>
      <w:r w:rsidR="004D0361" w:rsidRPr="00081356">
        <w:rPr>
          <w:rFonts w:ascii="Arial" w:eastAsia="Arial" w:hAnsi="Arial" w:cs="Arial"/>
          <w:sz w:val="18"/>
          <w:szCs w:val="18"/>
          <w:lang w:val="de-DE"/>
        </w:rPr>
        <w:t>behörde</w:t>
      </w:r>
      <w:r w:rsidRPr="00081356">
        <w:rPr>
          <w:rFonts w:ascii="Arial" w:eastAsia="Arial" w:hAnsi="Arial" w:cs="Arial"/>
          <w:sz w:val="18"/>
          <w:szCs w:val="18"/>
          <w:lang w:val="de-DE"/>
        </w:rPr>
        <w:t xml:space="preserve"> vor.</w:t>
      </w:r>
    </w:p>
    <w:p w:rsidR="007F355F" w:rsidRPr="00081356" w:rsidRDefault="007F355F" w:rsidP="007F355F">
      <w:pPr>
        <w:spacing w:before="39" w:after="0" w:line="240" w:lineRule="auto"/>
        <w:ind w:left="119"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</w:p>
    <w:p w:rsidR="007F355F" w:rsidRPr="00A04D9F" w:rsidRDefault="007F355F" w:rsidP="007F355F">
      <w:pPr>
        <w:pStyle w:val="Listenabsatz"/>
        <w:numPr>
          <w:ilvl w:val="0"/>
          <w:numId w:val="1"/>
        </w:num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u w:val="single"/>
          <w:lang w:val="de-DE"/>
        </w:rPr>
      </w:pP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Zuschüsse</w:t>
      </w:r>
      <w:r w:rsidRPr="00A04D9F">
        <w:rPr>
          <w:rFonts w:ascii="Arial" w:eastAsia="Arial" w:hAnsi="Arial" w:cs="Arial"/>
          <w:spacing w:val="-8"/>
          <w:sz w:val="18"/>
          <w:szCs w:val="18"/>
          <w:u w:val="single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aus</w:t>
      </w:r>
      <w:r w:rsidRPr="00A04D9F">
        <w:rPr>
          <w:rFonts w:ascii="Arial" w:eastAsia="Arial" w:hAnsi="Arial" w:cs="Arial"/>
          <w:spacing w:val="-3"/>
          <w:sz w:val="18"/>
          <w:szCs w:val="18"/>
          <w:u w:val="single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öffentlichen</w:t>
      </w:r>
      <w:r w:rsidRPr="00A04D9F">
        <w:rPr>
          <w:rFonts w:ascii="Arial" w:eastAsia="Arial" w:hAnsi="Arial" w:cs="Arial"/>
          <w:spacing w:val="-8"/>
          <w:sz w:val="18"/>
          <w:szCs w:val="18"/>
          <w:u w:val="single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Mi</w:t>
      </w:r>
      <w:r w:rsidRPr="00A04D9F">
        <w:rPr>
          <w:rFonts w:ascii="Arial" w:eastAsia="Arial" w:hAnsi="Arial" w:cs="Arial"/>
          <w:spacing w:val="-1"/>
          <w:sz w:val="18"/>
          <w:szCs w:val="18"/>
          <w:u w:val="single"/>
          <w:lang w:val="de-DE"/>
        </w:rPr>
        <w:t>t</w:t>
      </w:r>
      <w:r w:rsidRPr="00A04D9F">
        <w:rPr>
          <w:rFonts w:ascii="Arial" w:eastAsia="Arial" w:hAnsi="Arial" w:cs="Arial"/>
          <w:sz w:val="18"/>
          <w:szCs w:val="18"/>
          <w:u w:val="single"/>
          <w:lang w:val="de-DE"/>
        </w:rPr>
        <w:t>teln</w:t>
      </w:r>
    </w:p>
    <w:p w:rsidR="007F355F" w:rsidRPr="00A04D9F" w:rsidRDefault="007F355F" w:rsidP="00AF6669">
      <w:pPr>
        <w:spacing w:before="93" w:after="0" w:line="240" w:lineRule="auto"/>
        <w:ind w:left="142" w:right="24"/>
        <w:rPr>
          <w:rFonts w:ascii="Arial" w:eastAsia="Arial" w:hAnsi="Arial" w:cs="Arial"/>
          <w:sz w:val="18"/>
          <w:szCs w:val="18"/>
          <w:lang w:val="de-DE"/>
        </w:rPr>
      </w:pPr>
      <w:r w:rsidRPr="00A04D9F">
        <w:rPr>
          <w:rFonts w:ascii="Arial" w:eastAsia="Arial" w:hAnsi="Arial" w:cs="Arial"/>
          <w:sz w:val="18"/>
          <w:szCs w:val="18"/>
          <w:lang w:val="de-DE"/>
        </w:rPr>
        <w:t>Falls</w:t>
      </w:r>
      <w:r w:rsidRPr="00A04D9F">
        <w:rPr>
          <w:rFonts w:ascii="Arial" w:eastAsia="Arial" w:hAnsi="Arial" w:cs="Arial"/>
          <w:spacing w:val="-3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Zuschüsse</w:t>
      </w:r>
      <w:r w:rsidRPr="00A04D9F">
        <w:rPr>
          <w:rFonts w:ascii="Arial" w:eastAsia="Arial" w:hAnsi="Arial" w:cs="Arial"/>
          <w:spacing w:val="-9"/>
          <w:sz w:val="18"/>
          <w:szCs w:val="18"/>
          <w:lang w:val="de-DE"/>
        </w:rPr>
        <w:t xml:space="preserve"> </w:t>
      </w:r>
      <w:r w:rsidR="00526E21" w:rsidRPr="00A04D9F">
        <w:rPr>
          <w:rFonts w:ascii="Arial" w:eastAsia="Arial" w:hAnsi="Arial" w:cs="Arial"/>
          <w:sz w:val="18"/>
          <w:szCs w:val="18"/>
          <w:lang w:val="de-DE"/>
        </w:rPr>
        <w:t>von einer für Denkmalschutz oder Denkmalpflege zuständigen Behörde</w:t>
      </w:r>
      <w:r w:rsidRPr="00A04D9F">
        <w:rPr>
          <w:rFonts w:ascii="Arial" w:eastAsia="Arial" w:hAnsi="Arial" w:cs="Arial"/>
          <w:spacing w:val="-14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g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w</w:t>
      </w:r>
      <w:r w:rsidRPr="00A04D9F">
        <w:rPr>
          <w:rFonts w:ascii="Arial" w:eastAsia="Arial" w:hAnsi="Arial" w:cs="Arial"/>
          <w:sz w:val="18"/>
          <w:szCs w:val="18"/>
          <w:lang w:val="de-DE"/>
        </w:rPr>
        <w:t xml:space="preserve">ährt </w:t>
      </w:r>
      <w:r w:rsidRPr="00A04D9F">
        <w:rPr>
          <w:rFonts w:ascii="Arial" w:eastAsia="Arial" w:hAnsi="Arial" w:cs="Arial"/>
          <w:spacing w:val="-1"/>
          <w:sz w:val="18"/>
          <w:szCs w:val="18"/>
          <w:lang w:val="de-DE"/>
        </w:rPr>
        <w:t>w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o</w:t>
      </w:r>
      <w:r w:rsidRPr="00A04D9F">
        <w:rPr>
          <w:rFonts w:ascii="Arial" w:eastAsia="Arial" w:hAnsi="Arial" w:cs="Arial"/>
          <w:sz w:val="18"/>
          <w:szCs w:val="18"/>
          <w:lang w:val="de-DE"/>
        </w:rPr>
        <w:t>rden</w:t>
      </w:r>
      <w:r w:rsidRPr="00A04D9F">
        <w:rPr>
          <w:rFonts w:ascii="Arial" w:eastAsia="Arial" w:hAnsi="Arial" w:cs="Arial"/>
          <w:spacing w:val="-5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sind,</w:t>
      </w:r>
      <w:r w:rsidRPr="00A04D9F">
        <w:rPr>
          <w:rFonts w:ascii="Arial" w:eastAsia="Arial" w:hAnsi="Arial" w:cs="Arial"/>
          <w:spacing w:val="-3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bit</w:t>
      </w:r>
      <w:r w:rsidRPr="00A04D9F">
        <w:rPr>
          <w:rFonts w:ascii="Arial" w:eastAsia="Arial" w:hAnsi="Arial" w:cs="Arial"/>
          <w:spacing w:val="1"/>
          <w:sz w:val="18"/>
          <w:szCs w:val="18"/>
          <w:lang w:val="de-DE"/>
        </w:rPr>
        <w:t>t</w:t>
      </w:r>
      <w:r w:rsidRPr="00A04D9F">
        <w:rPr>
          <w:rFonts w:ascii="Arial" w:eastAsia="Arial" w:hAnsi="Arial" w:cs="Arial"/>
          <w:sz w:val="18"/>
          <w:szCs w:val="18"/>
          <w:lang w:val="de-DE"/>
        </w:rPr>
        <w:t>e</w:t>
      </w:r>
      <w:r w:rsidRPr="00A04D9F">
        <w:rPr>
          <w:rFonts w:ascii="Arial" w:eastAsia="Arial" w:hAnsi="Arial" w:cs="Arial"/>
          <w:spacing w:val="-3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hier</w:t>
      </w:r>
      <w:r w:rsidRPr="00A04D9F">
        <w:rPr>
          <w:rFonts w:ascii="Arial" w:eastAsia="Arial" w:hAnsi="Arial" w:cs="Arial"/>
          <w:spacing w:val="-3"/>
          <w:sz w:val="18"/>
          <w:szCs w:val="18"/>
          <w:lang w:val="de-DE"/>
        </w:rPr>
        <w:t xml:space="preserve"> </w:t>
      </w:r>
      <w:r w:rsidRPr="00A04D9F">
        <w:rPr>
          <w:rFonts w:ascii="Arial" w:eastAsia="Arial" w:hAnsi="Arial" w:cs="Arial"/>
          <w:sz w:val="18"/>
          <w:szCs w:val="18"/>
          <w:lang w:val="de-DE"/>
        </w:rPr>
        <w:t>aufli</w:t>
      </w:r>
      <w:r w:rsidRPr="00A04D9F">
        <w:rPr>
          <w:rFonts w:ascii="Arial" w:eastAsia="Arial" w:hAnsi="Arial" w:cs="Arial"/>
          <w:sz w:val="18"/>
          <w:szCs w:val="18"/>
          <w:lang w:val="de-DE"/>
        </w:rPr>
        <w:t>s</w:t>
      </w:r>
      <w:r w:rsidRPr="00A04D9F">
        <w:rPr>
          <w:rFonts w:ascii="Arial" w:eastAsia="Arial" w:hAnsi="Arial" w:cs="Arial"/>
          <w:sz w:val="18"/>
          <w:szCs w:val="18"/>
          <w:lang w:val="de-DE"/>
        </w:rPr>
        <w:t>ten.</w:t>
      </w:r>
    </w:p>
    <w:p w:rsidR="007F355F" w:rsidRPr="00CC47CB" w:rsidRDefault="007F355F" w:rsidP="007F355F">
      <w:pPr>
        <w:spacing w:before="4" w:after="0" w:line="180" w:lineRule="exact"/>
        <w:rPr>
          <w:sz w:val="18"/>
          <w:szCs w:val="18"/>
          <w:lang w:val="de-DE"/>
        </w:rPr>
      </w:pPr>
    </w:p>
    <w:tbl>
      <w:tblPr>
        <w:tblW w:w="10110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2126"/>
        <w:gridCol w:w="2126"/>
        <w:gridCol w:w="1843"/>
        <w:gridCol w:w="1984"/>
      </w:tblGrid>
      <w:tr w:rsidR="00AE1C50" w:rsidTr="00FA5F0C">
        <w:trPr>
          <w:trHeight w:hRule="exact" w:val="397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C03B55">
            <w:pPr>
              <w:spacing w:after="0" w:line="180" w:lineRule="exact"/>
              <w:ind w:left="65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F6669">
              <w:rPr>
                <w:rFonts w:ascii="Arial" w:eastAsia="Arial" w:hAnsi="Arial" w:cs="Arial"/>
                <w:sz w:val="18"/>
                <w:szCs w:val="18"/>
              </w:rPr>
              <w:t>Zuschussgeber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C03B55">
            <w:pPr>
              <w:spacing w:after="0" w:line="180" w:lineRule="exact"/>
              <w:ind w:left="63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F6669">
              <w:rPr>
                <w:rFonts w:ascii="Arial" w:eastAsia="Arial" w:hAnsi="Arial" w:cs="Arial"/>
                <w:sz w:val="18"/>
                <w:szCs w:val="18"/>
              </w:rPr>
              <w:t>Baumaßnahme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C03B55">
            <w:pPr>
              <w:spacing w:after="0" w:line="180" w:lineRule="exact"/>
              <w:ind w:left="63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F6669">
              <w:rPr>
                <w:rFonts w:ascii="Arial" w:eastAsia="Arial" w:hAnsi="Arial" w:cs="Arial"/>
                <w:sz w:val="18"/>
                <w:szCs w:val="18"/>
              </w:rPr>
              <w:t>Datum</w:t>
            </w:r>
            <w:r w:rsidRPr="00AF6669"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 w:rsidRPr="00AF6669">
              <w:rPr>
                <w:rFonts w:ascii="Arial" w:eastAsia="Arial" w:hAnsi="Arial" w:cs="Arial"/>
                <w:sz w:val="18"/>
                <w:szCs w:val="18"/>
              </w:rPr>
              <w:t>der</w:t>
            </w:r>
            <w:r w:rsidRPr="00AF6669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F6669">
              <w:rPr>
                <w:rFonts w:ascii="Arial" w:eastAsia="Arial" w:hAnsi="Arial" w:cs="Arial"/>
                <w:spacing w:val="2"/>
                <w:sz w:val="18"/>
                <w:szCs w:val="18"/>
              </w:rPr>
              <w:t>B</w:t>
            </w:r>
            <w:r w:rsidRPr="00AF666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F6669">
              <w:rPr>
                <w:rFonts w:ascii="Arial" w:eastAsia="Arial" w:hAnsi="Arial" w:cs="Arial"/>
                <w:spacing w:val="-1"/>
                <w:sz w:val="18"/>
                <w:szCs w:val="18"/>
              </w:rPr>
              <w:t>w</w:t>
            </w:r>
            <w:r w:rsidRPr="00AF6669">
              <w:rPr>
                <w:rFonts w:ascii="Arial" w:eastAsia="Arial" w:hAnsi="Arial" w:cs="Arial"/>
                <w:sz w:val="18"/>
                <w:szCs w:val="18"/>
              </w:rPr>
              <w:t>illigung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C03B55">
            <w:pPr>
              <w:spacing w:after="0" w:line="180" w:lineRule="exact"/>
              <w:ind w:left="63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F6669">
              <w:rPr>
                <w:rFonts w:ascii="Arial" w:eastAsia="Arial" w:hAnsi="Arial" w:cs="Arial"/>
                <w:sz w:val="18"/>
                <w:szCs w:val="18"/>
              </w:rPr>
              <w:t>Betrag</w:t>
            </w:r>
            <w:proofErr w:type="spellEnd"/>
          </w:p>
          <w:p w:rsidR="00AE1C50" w:rsidRPr="00AF6669" w:rsidRDefault="00AE1C50" w:rsidP="00C03B55">
            <w:pPr>
              <w:spacing w:after="0" w:line="184" w:lineRule="exact"/>
              <w:ind w:left="64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F6669">
              <w:rPr>
                <w:rFonts w:ascii="Arial" w:eastAsia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C03B55">
            <w:pPr>
              <w:spacing w:after="0" w:line="180" w:lineRule="exact"/>
              <w:ind w:left="63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F6669">
              <w:rPr>
                <w:rFonts w:ascii="Arial" w:eastAsia="Arial" w:hAnsi="Arial" w:cs="Arial"/>
                <w:sz w:val="18"/>
                <w:szCs w:val="18"/>
              </w:rPr>
              <w:t xml:space="preserve">Datum der </w:t>
            </w:r>
            <w:proofErr w:type="spellStart"/>
            <w:r w:rsidRPr="00AF6669">
              <w:rPr>
                <w:rFonts w:ascii="Arial" w:eastAsia="Arial" w:hAnsi="Arial" w:cs="Arial"/>
                <w:sz w:val="18"/>
                <w:szCs w:val="18"/>
              </w:rPr>
              <w:t>Auszahlung</w:t>
            </w:r>
            <w:proofErr w:type="spellEnd"/>
          </w:p>
        </w:tc>
      </w:tr>
      <w:tr w:rsidR="00AE1C50" w:rsidTr="00FA5F0C">
        <w:trPr>
          <w:trHeight w:hRule="exact" w:val="23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</w:tr>
      <w:tr w:rsidR="00AE1C50" w:rsidTr="00FA5F0C">
        <w:trPr>
          <w:trHeight w:hRule="exact" w:val="23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</w:tr>
      <w:tr w:rsidR="00AE1C50" w:rsidTr="00FA5F0C">
        <w:trPr>
          <w:trHeight w:hRule="exact" w:val="23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</w:tr>
      <w:tr w:rsidR="00AE1C50" w:rsidTr="00FA5F0C">
        <w:trPr>
          <w:trHeight w:hRule="exact" w:val="23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50" w:rsidRPr="00AF6669" w:rsidRDefault="00AE1C50" w:rsidP="00FA5F0C">
            <w:pPr>
              <w:rPr>
                <w:sz w:val="18"/>
                <w:szCs w:val="18"/>
              </w:rPr>
            </w:pPr>
          </w:p>
        </w:tc>
      </w:tr>
    </w:tbl>
    <w:p w:rsidR="007F355F" w:rsidRDefault="007F355F" w:rsidP="007F355F">
      <w:pPr>
        <w:spacing w:after="0"/>
      </w:pPr>
    </w:p>
    <w:p w:rsidR="007F355F" w:rsidRDefault="007F355F" w:rsidP="007F355F">
      <w:pPr>
        <w:spacing w:after="0"/>
      </w:pPr>
    </w:p>
    <w:p w:rsidR="007F355F" w:rsidRPr="00AF6669" w:rsidRDefault="007F355F" w:rsidP="007F355F">
      <w:pPr>
        <w:spacing w:before="76" w:after="0" w:line="240" w:lineRule="auto"/>
        <w:ind w:left="2638" w:right="-20"/>
        <w:rPr>
          <w:rFonts w:ascii="Arial" w:eastAsia="Arial" w:hAnsi="Arial" w:cs="Arial"/>
          <w:sz w:val="18"/>
          <w:szCs w:val="18"/>
          <w:lang w:val="de-DE"/>
        </w:rPr>
      </w:pPr>
      <w:r w:rsidRPr="00AF6669">
        <w:rPr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5154AF8F" wp14:editId="38DFDC4A">
                <wp:simplePos x="0" y="0"/>
                <wp:positionH relativeFrom="page">
                  <wp:posOffset>575945</wp:posOffset>
                </wp:positionH>
                <wp:positionV relativeFrom="paragraph">
                  <wp:posOffset>-106680</wp:posOffset>
                </wp:positionV>
                <wp:extent cx="3693795" cy="1270"/>
                <wp:effectExtent l="13970" t="13970" r="6985" b="13335"/>
                <wp:wrapNone/>
                <wp:docPr id="2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3795" cy="1270"/>
                          <a:chOff x="907" y="-168"/>
                          <a:chExt cx="5817" cy="2"/>
                        </a:xfrm>
                      </wpg:grpSpPr>
                      <wps:wsp>
                        <wps:cNvPr id="23" name="Freeform 53"/>
                        <wps:cNvSpPr>
                          <a:spLocks/>
                        </wps:cNvSpPr>
                        <wps:spPr bwMode="auto">
                          <a:xfrm>
                            <a:off x="907" y="-168"/>
                            <a:ext cx="5817" cy="2"/>
                          </a:xfrm>
                          <a:custGeom>
                            <a:avLst/>
                            <a:gdLst>
                              <a:gd name="T0" fmla="+- 0 907 907"/>
                              <a:gd name="T1" fmla="*/ T0 w 5817"/>
                              <a:gd name="T2" fmla="+- 0 6724 907"/>
                              <a:gd name="T3" fmla="*/ T2 w 58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17">
                                <a:moveTo>
                                  <a:pt x="0" y="0"/>
                                </a:moveTo>
                                <a:lnTo>
                                  <a:pt x="5817" y="0"/>
                                </a:lnTo>
                              </a:path>
                            </a:pathLst>
                          </a:custGeom>
                          <a:noFill/>
                          <a:ln w="13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45.35pt;margin-top:-8.4pt;width:290.85pt;height:.1pt;z-index:-251644416;mso-position-horizontal-relative:page" coordorigin="907,-168" coordsize="58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">
                <v:shape id="Freeform 53" o:spid="_x0000_s1027" style="position:absolute;left:907;top:-168;width:5817;height:2;visibility:visible;mso-wrap-style:square;v-text-anchor:top" coordsize="58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M0ncUA&#10;AADbAAAADwAAAGRycy9kb3ducmV2LnhtbESPQWvCQBSE70L/w/IKvemmVqKkriLSQg6loPFgb6/Z&#10;1yQ0+zbsrkn6792C4HGYmW+Y9XY0rejJ+caygudZAoK4tLrhSsGpeJ+uQPiArLG1TAr+yMN28zBZ&#10;Y6btwAfqj6ESEcI+QwV1CF0mpS9rMuhntiOO3o91BkOUrpLa4RDhppXzJEmlwYbjQo0d7Wsqf48X&#10;o+B7DH36+ZFfqq/GL9PivHhbJWelnh7H3SuIQGO4h2/tXCuYv8D/l/gD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zSdxQAAANsAAAAPAAAAAAAAAAAAAAAAAJgCAABkcnMv&#10;ZG93bnJldi54bWxQSwUGAAAAAAQABAD1AAAAigMAAAAA&#10;" path="m,l5817,e" filled="f" strokeweight=".38094mm">
                  <v:path arrowok="t" o:connecttype="custom" o:connectlocs="0,0;5817,0" o:connectangles="0,0"/>
                </v:shape>
                <w10:wrap anchorx="page"/>
              </v:group>
            </w:pict>
          </mc:Fallback>
        </mc:AlternateContent>
      </w:r>
      <w:r w:rsidRPr="00AF6669">
        <w:rPr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7F12C677" wp14:editId="0E54BD4B">
                <wp:simplePos x="0" y="0"/>
                <wp:positionH relativeFrom="page">
                  <wp:posOffset>575945</wp:posOffset>
                </wp:positionH>
                <wp:positionV relativeFrom="paragraph">
                  <wp:posOffset>32385</wp:posOffset>
                </wp:positionV>
                <wp:extent cx="3693795" cy="1270"/>
                <wp:effectExtent l="13970" t="10160" r="6985" b="7620"/>
                <wp:wrapNone/>
                <wp:docPr id="2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3795" cy="1270"/>
                          <a:chOff x="907" y="51"/>
                          <a:chExt cx="5817" cy="2"/>
                        </a:xfrm>
                      </wpg:grpSpPr>
                      <wps:wsp>
                        <wps:cNvPr id="21" name="Freeform 55"/>
                        <wps:cNvSpPr>
                          <a:spLocks/>
                        </wps:cNvSpPr>
                        <wps:spPr bwMode="auto">
                          <a:xfrm>
                            <a:off x="907" y="51"/>
                            <a:ext cx="5817" cy="2"/>
                          </a:xfrm>
                          <a:custGeom>
                            <a:avLst/>
                            <a:gdLst>
                              <a:gd name="T0" fmla="+- 0 907 907"/>
                              <a:gd name="T1" fmla="*/ T0 w 5817"/>
                              <a:gd name="T2" fmla="+- 0 6724 907"/>
                              <a:gd name="T3" fmla="*/ T2 w 58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17">
                                <a:moveTo>
                                  <a:pt x="0" y="0"/>
                                </a:moveTo>
                                <a:lnTo>
                                  <a:pt x="5817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5.35pt;margin-top:2.55pt;width:290.85pt;height:.1pt;z-index:-251643392;mso-position-horizontal-relative:page" coordorigin="907,51" coordsize="58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">
                <v:shape id="Freeform 55" o:spid="_x0000_s1027" style="position:absolute;left:907;top:51;width:5817;height:2;visibility:visible;mso-wrap-style:square;v-text-anchor:top" coordsize="58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i788UA&#10;AADbAAAADwAAAGRycy9kb3ducmV2LnhtbESP0WrCQBRE3wX/YbmCb3UTH6xG1yCB1lbaitEPuGSv&#10;STR7N2S3mv59t1DwcZiZM8wq7U0jbtS52rKCeBKBIC6srrlUcDq+PM1BOI+ssbFMCn7IQboeDlaY&#10;aHvnA91yX4oAYZeggsr7NpHSFRUZdBPbEgfvbDuDPsiulLrDe4CbRk6jaCYN1hwWKmwpq6i45t9G&#10;wfb5K599vEZuftm15eduX78v4kyp8ajfLEF46v0j/N9+0wqm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LvzxQAAANsAAAAPAAAAAAAAAAAAAAAAAJgCAABkcnMv&#10;ZG93bnJldi54bWxQSwUGAAAAAAQABAD1AAAAigMAAAAA&#10;" path="m,l5817,e" filled="f" strokeweight=".25397mm">
                  <v:path arrowok="t" o:connecttype="custom" o:connectlocs="0,0;5817,0" o:connectangles="0,0"/>
                </v:shape>
                <w10:wrap anchorx="page"/>
              </v:group>
            </w:pict>
          </mc:Fallback>
        </mc:AlternateContent>
      </w:r>
      <w:r w:rsidRPr="00AF6669">
        <w:rPr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63EE95AD" wp14:editId="52F0E6DD">
                <wp:simplePos x="0" y="0"/>
                <wp:positionH relativeFrom="page">
                  <wp:posOffset>3030855</wp:posOffset>
                </wp:positionH>
                <wp:positionV relativeFrom="paragraph">
                  <wp:posOffset>173990</wp:posOffset>
                </wp:positionV>
                <wp:extent cx="1238885" cy="1270"/>
                <wp:effectExtent l="11430" t="8890" r="6985" b="8890"/>
                <wp:wrapNone/>
                <wp:docPr id="1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1270"/>
                          <a:chOff x="4773" y="274"/>
                          <a:chExt cx="1951" cy="2"/>
                        </a:xfrm>
                      </wpg:grpSpPr>
                      <wps:wsp>
                        <wps:cNvPr id="19" name="Freeform 57"/>
                        <wps:cNvSpPr>
                          <a:spLocks/>
                        </wps:cNvSpPr>
                        <wps:spPr bwMode="auto">
                          <a:xfrm>
                            <a:off x="4773" y="274"/>
                            <a:ext cx="1951" cy="2"/>
                          </a:xfrm>
                          <a:custGeom>
                            <a:avLst/>
                            <a:gdLst>
                              <a:gd name="T0" fmla="+- 0 4773 4773"/>
                              <a:gd name="T1" fmla="*/ T0 w 1951"/>
                              <a:gd name="T2" fmla="+- 0 6724 4773"/>
                              <a:gd name="T3" fmla="*/ T2 w 1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1">
                                <a:moveTo>
                                  <a:pt x="0" y="0"/>
                                </a:moveTo>
                                <a:lnTo>
                                  <a:pt x="1951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238.65pt;margin-top:13.7pt;width:97.55pt;height:.1pt;z-index:-251642368;mso-position-horizontal-relative:page" coordorigin="4773,274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">
                <v:shape id="Freeform 57" o:spid="_x0000_s1027" style="position:absolute;left:4773;top:274;width:1951;height:2;visibility:visible;mso-wrap-style:square;v-text-anchor:top" coordsize="19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iI2sQA&#10;AADbAAAADwAAAGRycy9kb3ducmV2LnhtbERPTWsCMRC9C/0PYQq9SM22qNjVKEVpK+JFWw/ehs24&#10;WdxM1k1c13/fCIK3ebzPmcxaW4qGal84VvDWS0AQZ04XnCv4+/16HYHwAVlj6ZgUXMnDbPrUmWCq&#10;3YU31GxDLmII+xQVmBCqVEqfGbLoe64ijtzB1RZDhHUudY2XGG5L+Z4kQ2mx4NhgsKK5oey4PVsF&#10;q9Og6a8Xi93P9yC/mmbfxf7xrNTLc/s5BhGoDQ/x3b3Ucf4H3H6JB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4iNrEAAAA2wAAAA8AAAAAAAAAAAAAAAAAmAIAAGRycy9k&#10;b3ducmV2LnhtbFBLBQYAAAAABAAEAPUAAACJAwAAAAA=&#10;" path="m,l1951,e" filled="f" strokeweight=".25397mm">
                  <v:path arrowok="t" o:connecttype="custom" o:connectlocs="0,0;1951,0" o:connectangles="0,0"/>
                </v:shape>
                <w10:wrap anchorx="page"/>
              </v:group>
            </w:pict>
          </mc:Fallback>
        </mc:AlternateContent>
      </w:r>
      <w:r w:rsidRPr="00AF6669">
        <w:rPr>
          <w:rFonts w:ascii="Arial" w:eastAsia="Arial" w:hAnsi="Arial" w:cs="Arial"/>
          <w:w w:val="105"/>
          <w:sz w:val="18"/>
          <w:szCs w:val="18"/>
          <w:lang w:val="de-DE"/>
        </w:rPr>
        <w:t>Gesamt</w:t>
      </w:r>
    </w:p>
    <w:p w:rsidR="007F355F" w:rsidRPr="004221AE" w:rsidRDefault="007F355F" w:rsidP="007F355F">
      <w:pPr>
        <w:spacing w:before="11" w:after="0" w:line="22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7ED57E07" wp14:editId="5F50D943">
                <wp:simplePos x="0" y="0"/>
                <wp:positionH relativeFrom="page">
                  <wp:posOffset>2869616</wp:posOffset>
                </wp:positionH>
                <wp:positionV relativeFrom="paragraph">
                  <wp:posOffset>136332</wp:posOffset>
                </wp:positionV>
                <wp:extent cx="4103512" cy="471170"/>
                <wp:effectExtent l="0" t="0" r="11430" b="5080"/>
                <wp:wrapNone/>
                <wp:docPr id="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512" cy="471170"/>
                          <a:chOff x="4021" y="-32"/>
                          <a:chExt cx="2728" cy="742"/>
                        </a:xfrm>
                      </wpg:grpSpPr>
                      <wpg:grpSp>
                        <wpg:cNvPr id="6" name="Group 59"/>
                        <wpg:cNvGrpSpPr>
                          <a:grpSpLocks/>
                        </wpg:cNvGrpSpPr>
                        <wpg:grpSpPr bwMode="auto">
                          <a:xfrm>
                            <a:off x="4031" y="-14"/>
                            <a:ext cx="2707" cy="2"/>
                            <a:chOff x="4031" y="-14"/>
                            <a:chExt cx="2707" cy="2"/>
                          </a:xfrm>
                        </wpg:grpSpPr>
                        <wps:wsp>
                          <wps:cNvPr id="7" name="Freeform 60"/>
                          <wps:cNvSpPr>
                            <a:spLocks/>
                          </wps:cNvSpPr>
                          <wps:spPr bwMode="auto">
                            <a:xfrm>
                              <a:off x="4031" y="-14"/>
                              <a:ext cx="2707" cy="2"/>
                            </a:xfrm>
                            <a:custGeom>
                              <a:avLst/>
                              <a:gdLst>
                                <a:gd name="T0" fmla="+- 0 4031 4031"/>
                                <a:gd name="T1" fmla="*/ T0 w 2707"/>
                                <a:gd name="T2" fmla="+- 0 6738 4031"/>
                                <a:gd name="T3" fmla="*/ T2 w 27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7">
                                  <a:moveTo>
                                    <a:pt x="0" y="0"/>
                                  </a:moveTo>
                                  <a:lnTo>
                                    <a:pt x="2707" y="0"/>
                                  </a:lnTo>
                                </a:path>
                              </a:pathLst>
                            </a:custGeom>
                            <a:noFill/>
                            <a:ln w="137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1"/>
                        <wpg:cNvGrpSpPr>
                          <a:grpSpLocks/>
                        </wpg:cNvGrpSpPr>
                        <wpg:grpSpPr bwMode="auto">
                          <a:xfrm>
                            <a:off x="6731" y="-25"/>
                            <a:ext cx="2" cy="727"/>
                            <a:chOff x="6731" y="-25"/>
                            <a:chExt cx="2" cy="727"/>
                          </a:xfrm>
                        </wpg:grpSpPr>
                        <wps:wsp>
                          <wps:cNvPr id="9" name="Freeform 62"/>
                          <wps:cNvSpPr>
                            <a:spLocks/>
                          </wps:cNvSpPr>
                          <wps:spPr bwMode="auto">
                            <a:xfrm>
                              <a:off x="6731" y="-25"/>
                              <a:ext cx="2" cy="727"/>
                            </a:xfrm>
                            <a:custGeom>
                              <a:avLst/>
                              <a:gdLst>
                                <a:gd name="T0" fmla="+- 0 702 -25"/>
                                <a:gd name="T1" fmla="*/ 702 h 727"/>
                                <a:gd name="T2" fmla="+- 0 -25 -25"/>
                                <a:gd name="T3" fmla="*/ -25 h 7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7">
                                  <a:moveTo>
                                    <a:pt x="0" y="7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3"/>
                        <wpg:cNvGrpSpPr>
                          <a:grpSpLocks/>
                        </wpg:cNvGrpSpPr>
                        <wpg:grpSpPr bwMode="auto">
                          <a:xfrm>
                            <a:off x="4039" y="-25"/>
                            <a:ext cx="2" cy="727"/>
                            <a:chOff x="4039" y="-25"/>
                            <a:chExt cx="2" cy="727"/>
                          </a:xfrm>
                        </wpg:grpSpPr>
                        <wps:wsp>
                          <wps:cNvPr id="11" name="Freeform 64"/>
                          <wps:cNvSpPr>
                            <a:spLocks/>
                          </wps:cNvSpPr>
                          <wps:spPr bwMode="auto">
                            <a:xfrm>
                              <a:off x="4039" y="-25"/>
                              <a:ext cx="2" cy="727"/>
                            </a:xfrm>
                            <a:custGeom>
                              <a:avLst/>
                              <a:gdLst>
                                <a:gd name="T0" fmla="+- 0 702 -25"/>
                                <a:gd name="T1" fmla="*/ 702 h 727"/>
                                <a:gd name="T2" fmla="+- 0 -25 -25"/>
                                <a:gd name="T3" fmla="*/ -25 h 7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7">
                                  <a:moveTo>
                                    <a:pt x="0" y="7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65"/>
                        <wpg:cNvGrpSpPr>
                          <a:grpSpLocks/>
                        </wpg:cNvGrpSpPr>
                        <wpg:grpSpPr bwMode="auto">
                          <a:xfrm>
                            <a:off x="4031" y="220"/>
                            <a:ext cx="2707" cy="2"/>
                            <a:chOff x="4031" y="220"/>
                            <a:chExt cx="2707" cy="2"/>
                          </a:xfrm>
                        </wpg:grpSpPr>
                        <wps:wsp>
                          <wps:cNvPr id="13" name="Freeform 66"/>
                          <wps:cNvSpPr>
                            <a:spLocks/>
                          </wps:cNvSpPr>
                          <wps:spPr bwMode="auto">
                            <a:xfrm>
                              <a:off x="4031" y="220"/>
                              <a:ext cx="2707" cy="2"/>
                            </a:xfrm>
                            <a:custGeom>
                              <a:avLst/>
                              <a:gdLst>
                                <a:gd name="T0" fmla="+- 0 4031 4031"/>
                                <a:gd name="T1" fmla="*/ T0 w 2707"/>
                                <a:gd name="T2" fmla="+- 0 6738 4031"/>
                                <a:gd name="T3" fmla="*/ T2 w 27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7">
                                  <a:moveTo>
                                    <a:pt x="0" y="0"/>
                                  </a:moveTo>
                                  <a:lnTo>
                                    <a:pt x="2707" y="0"/>
                                  </a:lnTo>
                                </a:path>
                              </a:pathLst>
                            </a:custGeom>
                            <a:noFill/>
                            <a:ln w="91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67"/>
                        <wpg:cNvGrpSpPr>
                          <a:grpSpLocks/>
                        </wpg:cNvGrpSpPr>
                        <wpg:grpSpPr bwMode="auto">
                          <a:xfrm>
                            <a:off x="4031" y="457"/>
                            <a:ext cx="2707" cy="2"/>
                            <a:chOff x="4031" y="457"/>
                            <a:chExt cx="2707" cy="2"/>
                          </a:xfrm>
                        </wpg:grpSpPr>
                        <wps:wsp>
                          <wps:cNvPr id="15" name="Freeform 68"/>
                          <wps:cNvSpPr>
                            <a:spLocks/>
                          </wps:cNvSpPr>
                          <wps:spPr bwMode="auto">
                            <a:xfrm>
                              <a:off x="4031" y="457"/>
                              <a:ext cx="2707" cy="2"/>
                            </a:xfrm>
                            <a:custGeom>
                              <a:avLst/>
                              <a:gdLst>
                                <a:gd name="T0" fmla="+- 0 4031 4031"/>
                                <a:gd name="T1" fmla="*/ T0 w 2707"/>
                                <a:gd name="T2" fmla="+- 0 6738 4031"/>
                                <a:gd name="T3" fmla="*/ T2 w 27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7">
                                  <a:moveTo>
                                    <a:pt x="0" y="0"/>
                                  </a:moveTo>
                                  <a:lnTo>
                                    <a:pt x="2707" y="0"/>
                                  </a:lnTo>
                                </a:path>
                              </a:pathLst>
                            </a:custGeom>
                            <a:noFill/>
                            <a:ln w="91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9"/>
                        <wpg:cNvGrpSpPr>
                          <a:grpSpLocks/>
                        </wpg:cNvGrpSpPr>
                        <wpg:grpSpPr bwMode="auto">
                          <a:xfrm>
                            <a:off x="4031" y="691"/>
                            <a:ext cx="2707" cy="2"/>
                            <a:chOff x="4031" y="691"/>
                            <a:chExt cx="2707" cy="2"/>
                          </a:xfrm>
                        </wpg:grpSpPr>
                        <wps:wsp>
                          <wps:cNvPr id="17" name="Freeform 70"/>
                          <wps:cNvSpPr>
                            <a:spLocks/>
                          </wps:cNvSpPr>
                          <wps:spPr bwMode="auto">
                            <a:xfrm>
                              <a:off x="4031" y="691"/>
                              <a:ext cx="2707" cy="2"/>
                            </a:xfrm>
                            <a:custGeom>
                              <a:avLst/>
                              <a:gdLst>
                                <a:gd name="T0" fmla="+- 0 4031 4031"/>
                                <a:gd name="T1" fmla="*/ T0 w 2707"/>
                                <a:gd name="T2" fmla="+- 0 6738 4031"/>
                                <a:gd name="T3" fmla="*/ T2 w 27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7">
                                  <a:moveTo>
                                    <a:pt x="0" y="0"/>
                                  </a:moveTo>
                                  <a:lnTo>
                                    <a:pt x="2707" y="0"/>
                                  </a:lnTo>
                                </a:path>
                              </a:pathLst>
                            </a:custGeom>
                            <a:noFill/>
                            <a:ln w="137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225.95pt;margin-top:10.75pt;width:323.1pt;height:37.1pt;z-index:-251641344;mso-position-horizontal-relative:page" coordorigin="4021,-32" coordsize="2728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">
                <v:group id="Group 59" o:spid="_x0000_s1027" style="position:absolute;left:4031;top:-14;width:2707;height:2" coordorigin="4031,-14" coordsize="27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0" o:spid="_x0000_s1028" style="position:absolute;left:4031;top:-14;width:2707;height:2;visibility:visible;mso-wrap-style:square;v-text-anchor:top" coordsize="27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9vMYA&#10;AADaAAAADwAAAGRycy9kb3ducmV2LnhtbESPT2vCQBTE7wW/w/KE3urGQq1E1yCK4MEW65+Dt0f2&#10;mUSzb9PdNab99N1CocdhZn7DTLPO1KIl5yvLCoaDBARxbnXFhYLDfvU0BuEDssbaMin4Ig/ZrPcw&#10;xVTbO39QuwuFiBD2KSooQ2hSKX1ekkE/sA1x9M7WGQxRukJqh/cIN7V8TpKRNFhxXCixoUVJ+XV3&#10;MwqO7y+b06FyZvu2/V4sP+U8H10KpR773XwCIlAX/sN/7bVW8Aq/V+IN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29vMYAAADaAAAADwAAAAAAAAAAAAAAAACYAgAAZHJz&#10;L2Rvd25yZXYueG1sUEsFBgAAAAAEAAQA9QAAAIsDAAAAAA==&#10;" path="m,l2707,e" filled="f" strokeweight=".38094mm">
                    <v:path arrowok="t" o:connecttype="custom" o:connectlocs="0,0;2707,0" o:connectangles="0,0"/>
                  </v:shape>
                </v:group>
                <v:group id="Group 61" o:spid="_x0000_s1029" style="position:absolute;left:6731;top:-25;width:2;height:727" coordorigin="6731,-25" coordsize="2,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2" o:spid="_x0000_s1030" style="position:absolute;left:6731;top:-25;width:2;height:727;visibility:visible;mso-wrap-style:square;v-text-anchor:top" coordsize="2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ChF8MA&#10;AADaAAAADwAAAGRycy9kb3ducmV2LnhtbESPQWvCQBSE70L/w/IKvUizaRDbpq4SpIWeFJPq+ZF9&#10;TUKzb0N2m8R/7wqCx2FmvmFWm8m0YqDeNZYVvEQxCOLS6oYrBT/F1/MbCOeRNbaWScGZHGzWD7MV&#10;ptqOfKAh95UIEHYpKqi971IpXVmTQRfZjjh4v7Y36IPsK6l7HAPctDKJ46U02HBYqLGjbU3lX/5v&#10;FHwWNpGn7NwtXovsuPW7/dzmg1JPj1P2AcLT5O/hW/tbK3iH65VwA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ChF8MAAADaAAAADwAAAAAAAAAAAAAAAACYAgAAZHJzL2Rv&#10;d25yZXYueG1sUEsFBgAAAAAEAAQA9QAAAIgDAAAAAA==&#10;" path="m,727l,e" filled="f" strokeweight=".25397mm">
                    <v:path arrowok="t" o:connecttype="custom" o:connectlocs="0,702;0,-25" o:connectangles="0,0"/>
                  </v:shape>
                </v:group>
                <v:group id="Group 63" o:spid="_x0000_s1031" style="position:absolute;left:4039;top:-25;width:2;height:727" coordorigin="4039,-25" coordsize="2,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4" o:spid="_x0000_s1032" style="position:absolute;left:4039;top:-25;width:2;height:727;visibility:visible;mso-wrap-style:square;v-text-anchor:top" coordsize="2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U5EMAA&#10;AADbAAAADwAAAGRycy9kb3ducmV2LnhtbERPTYvCMBC9C/sfwix4EU0VUalGKbLCnhTbXc9DM7bF&#10;ZlKabK3/fiMI3ubxPmez600tOmpdZVnBdBKBIM6trrhQ8JMdxisQziNrrC2Tggc52G0/BhuMtb3z&#10;mbrUFyKEsItRQel9E0vp8pIMuoltiAN3ta1BH2BbSN3iPYSbWs6iaCENVhwaSmxoX1J+S/+Mgq/M&#10;zuQleTTzZZb87v3xNLJpp9Tws0/WIDz1/i1+ub91mD+F5y/h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TU5EMAAAADbAAAADwAAAAAAAAAAAAAAAACYAgAAZHJzL2Rvd25y&#10;ZXYueG1sUEsFBgAAAAAEAAQA9QAAAIUDAAAAAA==&#10;" path="m,727l,e" filled="f" strokeweight=".25397mm">
                    <v:path arrowok="t" o:connecttype="custom" o:connectlocs="0,702;0,-25" o:connectangles="0,0"/>
                  </v:shape>
                </v:group>
                <v:group id="Group 65" o:spid="_x0000_s1033" style="position:absolute;left:4031;top:220;width:2707;height:2" coordorigin="4031,220" coordsize="27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6" o:spid="_x0000_s1034" style="position:absolute;left:4031;top:220;width:2707;height:2;visibility:visible;mso-wrap-style:square;v-text-anchor:top" coordsize="27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RLL8A&#10;AADbAAAADwAAAGRycy9kb3ducmV2LnhtbERPzYrCMBC+L/gOYQQvi6YqLEs1ihYUDyLo+gBDMzbB&#10;ZlKaqPXtjSDsbT6+35kvO1eLO7XBelYwHmUgiEuvLVcKzn+b4S+IEJE11p5JwZMCLBe9rznm2j/4&#10;SPdTrEQK4ZCjAhNjk0sZSkMOw8g3xIm7+NZhTLCtpG7xkcJdLSdZ9iMdWk4NBhsqDJXX080pWG/C&#10;fku7OC21tMXYmsNzVXwrNeh3qxmISF38F3/cO53mT+H9Szp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JpEsvwAAANsAAAAPAAAAAAAAAAAAAAAAAJgCAABkcnMvZG93bnJl&#10;di54bWxQSwUGAAAAAAQABAD1AAAAhAMAAAAA&#10;" path="m,l2707,e" filled="f" strokeweight=".25397mm">
                    <v:path arrowok="t" o:connecttype="custom" o:connectlocs="0,0;2707,0" o:connectangles="0,0"/>
                  </v:shape>
                </v:group>
                <v:group id="Group 67" o:spid="_x0000_s1035" style="position:absolute;left:4031;top:457;width:2707;height:2" coordorigin="4031,457" coordsize="27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68" o:spid="_x0000_s1036" style="position:absolute;left:4031;top:457;width:2707;height:2;visibility:visible;mso-wrap-style:square;v-text-anchor:top" coordsize="27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Osw8EA&#10;AADbAAAADwAAAGRycy9kb3ducmV2LnhtbERP3WrCMBS+H/gO4Qy8GZo62ZDOKFqo9GIMpj7AoTlr&#10;wpqT0mS2fXszGOzufHy/Z7sfXStu1AfrWcFqmYEgrr223Ci4XsrFBkSIyBpbz6RgogD73exhi7n2&#10;A3/S7RwbkUI45KjAxNjlUobakMOw9B1x4r587zAm2DdS9zikcNfK5yx7lQ4tpwaDHRWG6u/zj1Nw&#10;LMP7iaq4rrW0xcqaj+lQPCk1fxwPbyAijfFf/OeudJr/Ar+/pA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DrMPBAAAA2wAAAA8AAAAAAAAAAAAAAAAAmAIAAGRycy9kb3du&#10;cmV2LnhtbFBLBQYAAAAABAAEAPUAAACGAwAAAAA=&#10;" path="m,l2707,e" filled="f" strokeweight=".25397mm">
                    <v:path arrowok="t" o:connecttype="custom" o:connectlocs="0,0;2707,0" o:connectangles="0,0"/>
                  </v:shape>
                </v:group>
                <v:group id="Group 69" o:spid="_x0000_s1037" style="position:absolute;left:4031;top:691;width:2707;height:2" coordorigin="4031,691" coordsize="27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70" o:spid="_x0000_s1038" style="position:absolute;left:4031;top:691;width:2707;height:2;visibility:visible;mso-wrap-style:square;v-text-anchor:top" coordsize="27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mKsMA&#10;AADbAAAADwAAAGRycy9kb3ducmV2LnhtbERPS2sCMRC+C/0PYQRvmlXwwdYoYin0UMVXD70Nm+nu&#10;tpvJmqS6+uuNIHibj+8503ljKnEi50vLCvq9BARxZnXJuYLD/r07AeEDssbKMim4kIf57KU1xVTb&#10;M2/ptAu5iCHsU1RQhFCnUvqsIIO+Z2viyP1YZzBE6HKpHZ5juKnkIElG0mDJsaHAmpYFZX+7f6Pg&#10;az38/D6UzmxWm+vy7SgX2eg3V6rTbhavIAI14Sl+uD90nD+G+y/x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wmKsMAAADbAAAADwAAAAAAAAAAAAAAAACYAgAAZHJzL2Rv&#10;d25yZXYueG1sUEsFBgAAAAAEAAQA9QAAAIgDAAAAAA==&#10;" path="m,l2707,e" filled="f" strokeweight=".38094mm">
                    <v:path arrowok="t" o:connecttype="custom" o:connectlocs="0,0;2707,0" o:connectangles="0,0"/>
                  </v:shape>
                </v:group>
                <w10:wrap anchorx="page"/>
              </v:group>
            </w:pict>
          </mc:Fallback>
        </mc:AlternateContent>
      </w:r>
    </w:p>
    <w:p w:rsidR="007F355F" w:rsidRPr="00AF6669" w:rsidRDefault="007F355F" w:rsidP="007F355F">
      <w:pPr>
        <w:spacing w:after="0" w:line="240" w:lineRule="auto"/>
        <w:ind w:left="233" w:right="-20"/>
        <w:rPr>
          <w:rFonts w:ascii="Arial" w:eastAsia="Arial" w:hAnsi="Arial" w:cs="Arial"/>
          <w:sz w:val="18"/>
          <w:szCs w:val="18"/>
          <w:lang w:val="de-DE"/>
        </w:rPr>
      </w:pPr>
      <w:r w:rsidRPr="00AF6669">
        <w:rPr>
          <w:rFonts w:ascii="Arial" w:eastAsia="Arial" w:hAnsi="Arial" w:cs="Arial"/>
          <w:sz w:val="18"/>
          <w:szCs w:val="18"/>
          <w:lang w:val="de-DE"/>
        </w:rPr>
        <w:t>Summe</w:t>
      </w:r>
      <w:r w:rsidRPr="00AF6669">
        <w:rPr>
          <w:rFonts w:ascii="Arial" w:eastAsia="Arial" w:hAnsi="Arial" w:cs="Arial"/>
          <w:spacing w:val="31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sz w:val="18"/>
          <w:szCs w:val="18"/>
          <w:lang w:val="de-DE"/>
        </w:rPr>
        <w:t>der</w:t>
      </w:r>
      <w:r w:rsidRPr="00AF6669">
        <w:rPr>
          <w:rFonts w:ascii="Arial" w:eastAsia="Arial" w:hAnsi="Arial" w:cs="Arial"/>
          <w:spacing w:val="16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sz w:val="18"/>
          <w:szCs w:val="18"/>
          <w:u w:val="single" w:color="000000"/>
          <w:lang w:val="de-DE"/>
        </w:rPr>
        <w:t>Kosten</w:t>
      </w:r>
      <w:r w:rsidRPr="00AF6669">
        <w:rPr>
          <w:rFonts w:ascii="Arial" w:eastAsia="Arial" w:hAnsi="Arial" w:cs="Arial"/>
          <w:spacing w:val="30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sz w:val="18"/>
          <w:szCs w:val="18"/>
          <w:lang w:val="de-DE"/>
        </w:rPr>
        <w:t>(Nr.</w:t>
      </w:r>
      <w:r w:rsidRPr="00AF6669">
        <w:rPr>
          <w:rFonts w:ascii="Arial" w:eastAsia="Arial" w:hAnsi="Arial" w:cs="Arial"/>
          <w:spacing w:val="26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sz w:val="18"/>
          <w:szCs w:val="18"/>
          <w:lang w:val="de-DE"/>
        </w:rPr>
        <w:t>4)</w:t>
      </w:r>
    </w:p>
    <w:p w:rsidR="007F355F" w:rsidRPr="00AF6669" w:rsidRDefault="007F355F" w:rsidP="007F355F">
      <w:pPr>
        <w:spacing w:before="58" w:after="0" w:line="330" w:lineRule="auto"/>
        <w:ind w:left="241" w:right="6119" w:hanging="7"/>
        <w:rPr>
          <w:rFonts w:ascii="Arial" w:eastAsia="Arial" w:hAnsi="Arial" w:cs="Arial"/>
          <w:w w:val="107"/>
          <w:sz w:val="18"/>
          <w:szCs w:val="18"/>
          <w:lang w:val="de-DE"/>
        </w:rPr>
      </w:pPr>
      <w:r w:rsidRPr="00AF6669">
        <w:rPr>
          <w:rFonts w:ascii="Arial" w:eastAsia="Arial" w:hAnsi="Arial" w:cs="Arial"/>
          <w:sz w:val="18"/>
          <w:szCs w:val="18"/>
          <w:lang w:val="de-DE"/>
        </w:rPr>
        <w:t>abzüglich Summe</w:t>
      </w:r>
      <w:r w:rsidRPr="00AF6669">
        <w:rPr>
          <w:rFonts w:ascii="Arial" w:eastAsia="Arial" w:hAnsi="Arial" w:cs="Arial"/>
          <w:spacing w:val="31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sz w:val="18"/>
          <w:szCs w:val="18"/>
          <w:lang w:val="de-DE"/>
        </w:rPr>
        <w:t>der</w:t>
      </w:r>
      <w:r w:rsidRPr="00AF6669">
        <w:rPr>
          <w:rFonts w:ascii="Arial" w:eastAsia="Arial" w:hAnsi="Arial" w:cs="Arial"/>
          <w:spacing w:val="9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w w:val="107"/>
          <w:sz w:val="18"/>
          <w:szCs w:val="18"/>
          <w:u w:val="single"/>
          <w:lang w:val="de-DE"/>
        </w:rPr>
        <w:t>Zuschüsse</w:t>
      </w:r>
      <w:r w:rsidRPr="00AF6669">
        <w:rPr>
          <w:rFonts w:ascii="Arial" w:eastAsia="Arial" w:hAnsi="Arial" w:cs="Arial"/>
          <w:spacing w:val="-2"/>
          <w:w w:val="107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sz w:val="18"/>
          <w:szCs w:val="18"/>
          <w:lang w:val="de-DE"/>
        </w:rPr>
        <w:t>(Nr.</w:t>
      </w:r>
      <w:r w:rsidRPr="00AF6669">
        <w:rPr>
          <w:rFonts w:ascii="Arial" w:eastAsia="Arial" w:hAnsi="Arial" w:cs="Arial"/>
          <w:spacing w:val="22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w w:val="107"/>
          <w:sz w:val="18"/>
          <w:szCs w:val="18"/>
          <w:lang w:val="de-DE"/>
        </w:rPr>
        <w:t xml:space="preserve">7) </w:t>
      </w:r>
    </w:p>
    <w:p w:rsidR="007F355F" w:rsidRPr="00EA1B09" w:rsidRDefault="007F355F" w:rsidP="007F355F">
      <w:pPr>
        <w:spacing w:before="58" w:after="0" w:line="330" w:lineRule="auto"/>
        <w:ind w:left="241" w:right="6319" w:hanging="7"/>
        <w:rPr>
          <w:rFonts w:ascii="Arial" w:eastAsia="Arial" w:hAnsi="Arial" w:cs="Arial"/>
          <w:sz w:val="15"/>
          <w:szCs w:val="15"/>
          <w:u w:val="single"/>
          <w:lang w:val="de-DE"/>
        </w:rPr>
      </w:pPr>
      <w:r w:rsidRPr="00AF6669">
        <w:rPr>
          <w:rFonts w:ascii="Arial" w:eastAsia="Arial" w:hAnsi="Arial" w:cs="Arial"/>
          <w:w w:val="104"/>
          <w:sz w:val="18"/>
          <w:szCs w:val="18"/>
          <w:u w:val="single"/>
          <w:lang w:val="de-DE"/>
        </w:rPr>
        <w:t>Insgesamt</w:t>
      </w:r>
    </w:p>
    <w:p w:rsidR="007F355F" w:rsidRPr="00CC47CB" w:rsidRDefault="007F355F" w:rsidP="007F355F">
      <w:pPr>
        <w:spacing w:before="10" w:after="0" w:line="150" w:lineRule="exact"/>
        <w:rPr>
          <w:sz w:val="15"/>
          <w:szCs w:val="15"/>
          <w:lang w:val="de-DE"/>
        </w:rPr>
      </w:pPr>
    </w:p>
    <w:p w:rsidR="007F355F" w:rsidRPr="00CC47CB" w:rsidRDefault="007F355F" w:rsidP="007F355F">
      <w:pPr>
        <w:spacing w:after="0" w:line="200" w:lineRule="exact"/>
        <w:rPr>
          <w:sz w:val="20"/>
          <w:szCs w:val="20"/>
          <w:lang w:val="de-DE"/>
        </w:rPr>
      </w:pPr>
    </w:p>
    <w:p w:rsidR="00AF6669" w:rsidRDefault="007F355F" w:rsidP="007F355F">
      <w:pPr>
        <w:tabs>
          <w:tab w:val="left" w:pos="3260"/>
        </w:tabs>
        <w:spacing w:after="0" w:line="240" w:lineRule="auto"/>
        <w:ind w:left="111" w:right="-20"/>
        <w:rPr>
          <w:rFonts w:ascii="Arial" w:eastAsia="Arial" w:hAnsi="Arial" w:cs="Arial"/>
          <w:strike/>
          <w:spacing w:val="-84"/>
          <w:w w:val="99"/>
          <w:sz w:val="18"/>
          <w:szCs w:val="18"/>
          <w:lang w:val="de-DE"/>
        </w:rPr>
      </w:pPr>
      <w:r w:rsidRPr="00AF6669">
        <w:rPr>
          <w:noProof/>
          <w:sz w:val="18"/>
          <w:szCs w:val="18"/>
          <w:lang w:val="de-DE" w:eastAsia="de-DE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3BABCFCF" wp14:editId="49500453">
                <wp:simplePos x="0" y="0"/>
                <wp:positionH relativeFrom="page">
                  <wp:posOffset>548640</wp:posOffset>
                </wp:positionH>
                <wp:positionV relativeFrom="paragraph">
                  <wp:posOffset>45057</wp:posOffset>
                </wp:positionV>
                <wp:extent cx="6395429" cy="72832"/>
                <wp:effectExtent l="0" t="0" r="24765" b="0"/>
                <wp:wrapNone/>
                <wp:docPr id="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429" cy="72832"/>
                          <a:chOff x="871" y="189"/>
                          <a:chExt cx="5853" cy="2"/>
                        </a:xfrm>
                      </wpg:grpSpPr>
                      <wps:wsp>
                        <wps:cNvPr id="4" name="Freeform 72"/>
                        <wps:cNvSpPr>
                          <a:spLocks/>
                        </wps:cNvSpPr>
                        <wps:spPr bwMode="auto">
                          <a:xfrm>
                            <a:off x="871" y="189"/>
                            <a:ext cx="58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5853"/>
                              <a:gd name="T2" fmla="+- 0 6724 871"/>
                              <a:gd name="T3" fmla="*/ T2 w 58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53">
                                <a:moveTo>
                                  <a:pt x="0" y="0"/>
                                </a:moveTo>
                                <a:lnTo>
                                  <a:pt x="5853" y="0"/>
                                </a:lnTo>
                              </a:path>
                            </a:pathLst>
                          </a:custGeom>
                          <a:noFill/>
                          <a:ln w="13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43.2pt;margin-top:3.55pt;width:503.6pt;height:5.75pt;z-index:-251640320;mso-position-horizontal-relative:page" coordorigin="871,189" coordsize="58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">
                <v:shape id="Freeform 72" o:spid="_x0000_s1027" style="position:absolute;left:871;top:189;width:5853;height:2;visibility:visible;mso-wrap-style:square;v-text-anchor:top" coordsize="58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2VFsMA&#10;AADaAAAADwAAAGRycy9kb3ducmV2LnhtbESPQWvCQBSE70L/w/IKXqRuTKUNqauIIHjpoSo0x0f2&#10;NQnuvo3ZNYn/vlsoeBxm5htmtRmtET11vnGsYDFPQBCXTjdcKTif9i8ZCB+QNRrHpOBOHjbrp8kK&#10;c+0G/qL+GCoRIexzVFCH0OZS+rImi37uWuLo/bjOYoiyq6TucIhwa2SaJG/SYsNxocaWdjWVl+PN&#10;Kigu76kOms2suO77s/3MzOu3V2r6PG4/QAQawyP83z5oBUv4uxJv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2VFsMAAADaAAAADwAAAAAAAAAAAAAAAACYAgAAZHJzL2Rv&#10;d25yZXYueG1sUEsFBgAAAAAEAAQA9QAAAIgDAAAAAA==&#10;" path="m,l5853,e" filled="f" strokeweight=".38094mm">
                  <v:path arrowok="t" o:connecttype="custom" o:connectlocs="0,0;5853,0" o:connectangles="0,0"/>
                </v:shape>
                <w10:wrap anchorx="page"/>
              </v:group>
            </w:pict>
          </mc:Fallback>
        </mc:AlternateContent>
      </w:r>
      <w:r w:rsidRPr="00AF6669">
        <w:rPr>
          <w:rFonts w:ascii="Arial" w:eastAsia="Arial" w:hAnsi="Arial" w:cs="Arial"/>
          <w:strike/>
          <w:spacing w:val="-84"/>
          <w:w w:val="99"/>
          <w:sz w:val="18"/>
          <w:szCs w:val="18"/>
          <w:lang w:val="de-DE"/>
        </w:rPr>
        <w:t xml:space="preserve"> </w:t>
      </w:r>
    </w:p>
    <w:p w:rsidR="007B5D5D" w:rsidRDefault="007F355F" w:rsidP="007B5D5D">
      <w:pPr>
        <w:tabs>
          <w:tab w:val="left" w:pos="3260"/>
        </w:tabs>
        <w:spacing w:after="0" w:line="240" w:lineRule="auto"/>
        <w:ind w:left="111" w:right="-20"/>
        <w:rPr>
          <w:rFonts w:ascii="Arial" w:eastAsia="Arial" w:hAnsi="Arial" w:cs="Arial"/>
          <w:sz w:val="18"/>
          <w:szCs w:val="18"/>
          <w:lang w:val="de-DE"/>
        </w:rPr>
      </w:pPr>
      <w:r w:rsidRPr="00AF6669">
        <w:rPr>
          <w:rFonts w:ascii="Arial" w:eastAsia="Arial" w:hAnsi="Arial" w:cs="Arial"/>
          <w:sz w:val="18"/>
          <w:szCs w:val="18"/>
          <w:lang w:val="de-DE"/>
        </w:rPr>
        <w:t>Ort,</w:t>
      </w:r>
      <w:r w:rsidRPr="00AF6669">
        <w:rPr>
          <w:rFonts w:ascii="Arial" w:eastAsia="Arial" w:hAnsi="Arial" w:cs="Arial"/>
          <w:spacing w:val="30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sz w:val="18"/>
          <w:szCs w:val="18"/>
          <w:lang w:val="de-DE"/>
        </w:rPr>
        <w:t>Datum</w:t>
      </w:r>
      <w:r w:rsidRPr="00AF6669">
        <w:rPr>
          <w:rFonts w:ascii="Arial" w:eastAsia="Arial" w:hAnsi="Arial" w:cs="Arial"/>
          <w:spacing w:val="-20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sz w:val="18"/>
          <w:szCs w:val="18"/>
          <w:lang w:val="de-DE"/>
        </w:rPr>
        <w:tab/>
      </w:r>
      <w:r w:rsidRPr="00AF6669">
        <w:rPr>
          <w:rFonts w:ascii="Arial" w:eastAsia="Arial" w:hAnsi="Arial" w:cs="Arial"/>
          <w:w w:val="53"/>
          <w:position w:val="1"/>
          <w:sz w:val="18"/>
          <w:szCs w:val="18"/>
          <w:lang w:val="de-DE"/>
        </w:rPr>
        <w:t>I</w:t>
      </w:r>
      <w:r w:rsidRPr="00AF6669">
        <w:rPr>
          <w:rFonts w:ascii="Arial" w:eastAsia="Arial" w:hAnsi="Arial" w:cs="Arial"/>
          <w:spacing w:val="11"/>
          <w:w w:val="53"/>
          <w:position w:val="1"/>
          <w:sz w:val="18"/>
          <w:szCs w:val="18"/>
          <w:lang w:val="de-DE"/>
        </w:rPr>
        <w:t xml:space="preserve"> </w:t>
      </w:r>
      <w:r w:rsidRPr="00AF6669">
        <w:rPr>
          <w:rFonts w:ascii="Arial" w:eastAsia="Arial" w:hAnsi="Arial" w:cs="Arial"/>
          <w:w w:val="104"/>
          <w:position w:val="1"/>
          <w:sz w:val="18"/>
          <w:szCs w:val="18"/>
          <w:lang w:val="de-DE"/>
        </w:rPr>
        <w:t>Unterschrift</w:t>
      </w:r>
    </w:p>
    <w:p w:rsidR="007B5D5D" w:rsidRDefault="007B5D5D" w:rsidP="007B5D5D">
      <w:pPr>
        <w:tabs>
          <w:tab w:val="left" w:pos="3260"/>
        </w:tabs>
        <w:spacing w:after="0" w:line="240" w:lineRule="auto"/>
        <w:ind w:left="111" w:right="-20"/>
        <w:rPr>
          <w:rFonts w:ascii="Arial" w:eastAsia="Arial" w:hAnsi="Arial" w:cs="Arial"/>
          <w:sz w:val="18"/>
          <w:szCs w:val="18"/>
          <w:lang w:val="de-DE"/>
        </w:rPr>
      </w:pPr>
    </w:p>
    <w:p w:rsidR="00B70F3E" w:rsidRPr="007B5D5D" w:rsidRDefault="007F355F" w:rsidP="007B5D5D">
      <w:pPr>
        <w:tabs>
          <w:tab w:val="left" w:pos="3260"/>
        </w:tabs>
        <w:spacing w:after="0" w:line="240" w:lineRule="auto"/>
        <w:ind w:left="111" w:right="-20"/>
        <w:rPr>
          <w:rFonts w:ascii="Arial" w:eastAsia="Arial" w:hAnsi="Arial" w:cs="Arial"/>
          <w:sz w:val="18"/>
          <w:szCs w:val="18"/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1DC2D2F9" wp14:editId="562466BC">
                <wp:simplePos x="0" y="0"/>
                <wp:positionH relativeFrom="page">
                  <wp:posOffset>580445</wp:posOffset>
                </wp:positionH>
                <wp:positionV relativeFrom="paragraph">
                  <wp:posOffset>78629</wp:posOffset>
                </wp:positionV>
                <wp:extent cx="6300829" cy="55659"/>
                <wp:effectExtent l="0" t="0" r="24130" b="0"/>
                <wp:wrapNone/>
                <wp:docPr id="1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829" cy="55659"/>
                          <a:chOff x="871" y="575"/>
                          <a:chExt cx="5853" cy="2"/>
                        </a:xfrm>
                      </wpg:grpSpPr>
                      <wps:wsp>
                        <wps:cNvPr id="2" name="Freeform 74"/>
                        <wps:cNvSpPr>
                          <a:spLocks/>
                        </wps:cNvSpPr>
                        <wps:spPr bwMode="auto">
                          <a:xfrm>
                            <a:off x="871" y="575"/>
                            <a:ext cx="58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5853"/>
                              <a:gd name="T2" fmla="+- 0 6724 871"/>
                              <a:gd name="T3" fmla="*/ T2 w 58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53">
                                <a:moveTo>
                                  <a:pt x="0" y="0"/>
                                </a:moveTo>
                                <a:lnTo>
                                  <a:pt x="5853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45.7pt;margin-top:6.2pt;width:496.15pt;height:4.4pt;z-index:-251639296;mso-position-horizontal-relative:page" coordorigin="871,575" coordsize="58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">
                <v:shape id="Freeform 74" o:spid="_x0000_s1027" style="position:absolute;left:871;top:575;width:5853;height:2;visibility:visible;mso-wrap-style:square;v-text-anchor:top" coordsize="58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WQ8QA&#10;AADaAAAADwAAAGRycy9kb3ducmV2LnhtbESPW2sCMRSE34X+h3AKvmm2IkW2RpFCwUvBS5W+nm5O&#10;N0uTk+0m6vrvjSD4OMzMN8x42jorTtSEyrOCl34GgrjwuuJSwf7rozcCESKyRuuZFFwowHTy1Blj&#10;rv2Zt3TaxVIkCIccFZgY61zKUBhyGPq+Jk7er28cxiSbUuoGzwnurBxk2at0WHFaMFjTu6Hib3d0&#10;Cj7tz6Kez9x6P9xEuzKH5eH78q9U97mdvYGI1MZH+N6eawUDuF1JN0B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3FkPEAAAA2gAAAA8AAAAAAAAAAAAAAAAAmAIAAGRycy9k&#10;b3ducmV2LnhtbFBLBQYAAAAABAAEAPUAAACJAwAAAAA=&#10;" path="m,l5853,e" filled="f" strokeweight=".25397mm">
                  <v:path arrowok="t" o:connecttype="custom" o:connectlocs="0,0;5853,0" o:connectangles="0,0"/>
                </v:shape>
                <w10:wrap anchorx="page"/>
              </v:group>
            </w:pict>
          </mc:Fallback>
        </mc:AlternateContent>
      </w:r>
    </w:p>
    <w:sectPr w:rsidR="00B70F3E" w:rsidRPr="007B5D5D" w:rsidSect="00FC6FEE">
      <w:headerReference w:type="default" r:id="rId9"/>
      <w:footerReference w:type="default" r:id="rId10"/>
      <w:pgSz w:w="11900" w:h="16840"/>
      <w:pgMar w:top="940" w:right="843" w:bottom="280" w:left="851" w:header="74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282" w:rsidRDefault="00556282">
      <w:pPr>
        <w:spacing w:after="0" w:line="240" w:lineRule="auto"/>
      </w:pPr>
      <w:r>
        <w:separator/>
      </w:r>
    </w:p>
  </w:endnote>
  <w:endnote w:type="continuationSeparator" w:id="0">
    <w:p w:rsidR="00556282" w:rsidRDefault="0055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F3E" w:rsidRDefault="00B70F3E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282" w:rsidRDefault="00556282">
      <w:pPr>
        <w:spacing w:after="0" w:line="240" w:lineRule="auto"/>
      </w:pPr>
      <w:r>
        <w:separator/>
      </w:r>
    </w:p>
  </w:footnote>
  <w:footnote w:type="continuationSeparator" w:id="0">
    <w:p w:rsidR="00556282" w:rsidRDefault="0055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F3E" w:rsidRDefault="002F1B95" w:rsidP="002F1B95">
    <w:pPr>
      <w:tabs>
        <w:tab w:val="center" w:pos="4690"/>
      </w:tabs>
      <w:spacing w:after="0" w:line="200" w:lineRule="exact"/>
      <w:rPr>
        <w:sz w:val="20"/>
        <w:szCs w:val="20"/>
      </w:rPr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55D4"/>
    <w:multiLevelType w:val="hybridMultilevel"/>
    <w:tmpl w:val="43A0A8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D1C58"/>
    <w:multiLevelType w:val="hybridMultilevel"/>
    <w:tmpl w:val="3ACAE060"/>
    <w:lvl w:ilvl="0" w:tplc="DDEE86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0006C"/>
    <w:multiLevelType w:val="hybridMultilevel"/>
    <w:tmpl w:val="735AD9A6"/>
    <w:lvl w:ilvl="0" w:tplc="C13CC54C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9" w:hanging="360"/>
      </w:pPr>
    </w:lvl>
    <w:lvl w:ilvl="2" w:tplc="0407001B" w:tentative="1">
      <w:start w:val="1"/>
      <w:numFmt w:val="lowerRoman"/>
      <w:lvlText w:val="%3."/>
      <w:lvlJc w:val="right"/>
      <w:pPr>
        <w:ind w:left="1919" w:hanging="180"/>
      </w:pPr>
    </w:lvl>
    <w:lvl w:ilvl="3" w:tplc="0407000F" w:tentative="1">
      <w:start w:val="1"/>
      <w:numFmt w:val="decimal"/>
      <w:lvlText w:val="%4."/>
      <w:lvlJc w:val="left"/>
      <w:pPr>
        <w:ind w:left="2639" w:hanging="360"/>
      </w:pPr>
    </w:lvl>
    <w:lvl w:ilvl="4" w:tplc="04070019" w:tentative="1">
      <w:start w:val="1"/>
      <w:numFmt w:val="lowerLetter"/>
      <w:lvlText w:val="%5."/>
      <w:lvlJc w:val="left"/>
      <w:pPr>
        <w:ind w:left="3359" w:hanging="360"/>
      </w:pPr>
    </w:lvl>
    <w:lvl w:ilvl="5" w:tplc="0407001B" w:tentative="1">
      <w:start w:val="1"/>
      <w:numFmt w:val="lowerRoman"/>
      <w:lvlText w:val="%6."/>
      <w:lvlJc w:val="right"/>
      <w:pPr>
        <w:ind w:left="4079" w:hanging="180"/>
      </w:pPr>
    </w:lvl>
    <w:lvl w:ilvl="6" w:tplc="0407000F" w:tentative="1">
      <w:start w:val="1"/>
      <w:numFmt w:val="decimal"/>
      <w:lvlText w:val="%7."/>
      <w:lvlJc w:val="left"/>
      <w:pPr>
        <w:ind w:left="4799" w:hanging="360"/>
      </w:pPr>
    </w:lvl>
    <w:lvl w:ilvl="7" w:tplc="04070019" w:tentative="1">
      <w:start w:val="1"/>
      <w:numFmt w:val="lowerLetter"/>
      <w:lvlText w:val="%8."/>
      <w:lvlJc w:val="left"/>
      <w:pPr>
        <w:ind w:left="5519" w:hanging="360"/>
      </w:pPr>
    </w:lvl>
    <w:lvl w:ilvl="8" w:tplc="0407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>
    <w:nsid w:val="5BC67205"/>
    <w:multiLevelType w:val="hybridMultilevel"/>
    <w:tmpl w:val="DE481A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26FB1"/>
    <w:multiLevelType w:val="hybridMultilevel"/>
    <w:tmpl w:val="3710E5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70F3E"/>
    <w:rsid w:val="0000032E"/>
    <w:rsid w:val="00053F66"/>
    <w:rsid w:val="0006376A"/>
    <w:rsid w:val="00081356"/>
    <w:rsid w:val="0017215A"/>
    <w:rsid w:val="001955F7"/>
    <w:rsid w:val="001A4185"/>
    <w:rsid w:val="001C1825"/>
    <w:rsid w:val="00233AE3"/>
    <w:rsid w:val="00256905"/>
    <w:rsid w:val="00265738"/>
    <w:rsid w:val="002E7683"/>
    <w:rsid w:val="002F1B95"/>
    <w:rsid w:val="00312BB3"/>
    <w:rsid w:val="00324150"/>
    <w:rsid w:val="003510C7"/>
    <w:rsid w:val="0036488A"/>
    <w:rsid w:val="003A4017"/>
    <w:rsid w:val="00401508"/>
    <w:rsid w:val="004B69E2"/>
    <w:rsid w:val="004D0361"/>
    <w:rsid w:val="004D7082"/>
    <w:rsid w:val="00526E21"/>
    <w:rsid w:val="00556282"/>
    <w:rsid w:val="00596335"/>
    <w:rsid w:val="005B404C"/>
    <w:rsid w:val="005C12EA"/>
    <w:rsid w:val="005F6602"/>
    <w:rsid w:val="00644294"/>
    <w:rsid w:val="006517AA"/>
    <w:rsid w:val="0066112E"/>
    <w:rsid w:val="006A6148"/>
    <w:rsid w:val="006A652D"/>
    <w:rsid w:val="006C746C"/>
    <w:rsid w:val="006D4733"/>
    <w:rsid w:val="006E14DD"/>
    <w:rsid w:val="00715424"/>
    <w:rsid w:val="007168C9"/>
    <w:rsid w:val="0072511D"/>
    <w:rsid w:val="00744A5C"/>
    <w:rsid w:val="007B3642"/>
    <w:rsid w:val="007B5D5D"/>
    <w:rsid w:val="007F355F"/>
    <w:rsid w:val="0082710C"/>
    <w:rsid w:val="00851A28"/>
    <w:rsid w:val="008B6BB1"/>
    <w:rsid w:val="0092291B"/>
    <w:rsid w:val="009511C7"/>
    <w:rsid w:val="009563CF"/>
    <w:rsid w:val="009C6C44"/>
    <w:rsid w:val="00A04D9F"/>
    <w:rsid w:val="00A34C2A"/>
    <w:rsid w:val="00A828B3"/>
    <w:rsid w:val="00A86D69"/>
    <w:rsid w:val="00AE1C50"/>
    <w:rsid w:val="00AF6669"/>
    <w:rsid w:val="00B27D2D"/>
    <w:rsid w:val="00B70F3E"/>
    <w:rsid w:val="00B755B0"/>
    <w:rsid w:val="00BC7B93"/>
    <w:rsid w:val="00C03B55"/>
    <w:rsid w:val="00C106DC"/>
    <w:rsid w:val="00C56235"/>
    <w:rsid w:val="00C92DCB"/>
    <w:rsid w:val="00D1452E"/>
    <w:rsid w:val="00D452E0"/>
    <w:rsid w:val="00D62672"/>
    <w:rsid w:val="00DC3EF3"/>
    <w:rsid w:val="00E21313"/>
    <w:rsid w:val="00E258F9"/>
    <w:rsid w:val="00E371DB"/>
    <w:rsid w:val="00E842DC"/>
    <w:rsid w:val="00E975B8"/>
    <w:rsid w:val="00EC78B8"/>
    <w:rsid w:val="00EE715E"/>
    <w:rsid w:val="00F5565E"/>
    <w:rsid w:val="00FC5A73"/>
    <w:rsid w:val="00FC6FEE"/>
    <w:rsid w:val="00FF0D05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C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746C"/>
  </w:style>
  <w:style w:type="paragraph" w:styleId="Fuzeile">
    <w:name w:val="footer"/>
    <w:basedOn w:val="Standard"/>
    <w:link w:val="FuzeileZchn"/>
    <w:uiPriority w:val="99"/>
    <w:unhideWhenUsed/>
    <w:rsid w:val="006C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746C"/>
  </w:style>
  <w:style w:type="paragraph" w:styleId="Listenabsatz">
    <w:name w:val="List Paragraph"/>
    <w:basedOn w:val="Standard"/>
    <w:uiPriority w:val="34"/>
    <w:qFormat/>
    <w:rsid w:val="007F355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C4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51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E71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71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715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71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715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2710C"/>
    <w:pPr>
      <w:widowControl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C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746C"/>
  </w:style>
  <w:style w:type="paragraph" w:styleId="Fuzeile">
    <w:name w:val="footer"/>
    <w:basedOn w:val="Standard"/>
    <w:link w:val="FuzeileZchn"/>
    <w:uiPriority w:val="99"/>
    <w:unhideWhenUsed/>
    <w:rsid w:val="006C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746C"/>
  </w:style>
  <w:style w:type="paragraph" w:styleId="Listenabsatz">
    <w:name w:val="List Paragraph"/>
    <w:basedOn w:val="Standard"/>
    <w:uiPriority w:val="34"/>
    <w:qFormat/>
    <w:rsid w:val="007F355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C4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51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E71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71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715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71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715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2710C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EC22D-6297-4D9F-B9D6-C05C5039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7B976389</Template>
  <TotalTime>0</TotalTime>
  <Pages>3</Pages>
  <Words>453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Antragsteller</vt:lpstr>
    </vt:vector>
  </TitlesOfParts>
  <Company>Bundesministerium der Finanzen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Antragsteller</dc:title>
  <dc:creator>II_K2</dc:creator>
  <cp:lastModifiedBy>Seebach, Tanja (MFW)</cp:lastModifiedBy>
  <cp:revision>40</cp:revision>
  <cp:lastPrinted>2016-12-14T09:58:00Z</cp:lastPrinted>
  <dcterms:created xsi:type="dcterms:W3CDTF">2014-10-23T12:02:00Z</dcterms:created>
  <dcterms:modified xsi:type="dcterms:W3CDTF">2016-12-14T11:26:00Z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2002-10-09T00:00:00Z</vt:filetime>
  </property>
  <property fmtid="{D5CDD505-2E9C-101B-9397-08002B2CF9AE}" pid="3" name="LastSaved">
    <vt:filetime>2012-11-29T00:00:00Z</vt:filetime>
  </property>
  <property fmtid="{D5CDD505-2E9C-101B-9397-08002B2CF9AE}" pid="4" name="BMF_DOMEA_PROD">
    <vt:lpwstr>67EE4A40-601F-11E4-B0CD-8E1DCA3DD454</vt:lpwstr>
  </property>
</Properties>
</file>